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Borders>
          <w:bottom w:val="single" w:sz="12" w:space="0" w:color="F0F0F0" w:themeColor="backgroun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8280"/>
        <w:gridCol w:w="2510"/>
      </w:tblGrid>
      <w:tr w:rsidR="00A70674" w14:paraId="1D4DE0BE" w14:textId="77777777" w:rsidTr="00261FBD">
        <w:tc>
          <w:tcPr>
            <w:tcW w:w="8280" w:type="dxa"/>
            <w:tcBorders>
              <w:bottom w:val="nil"/>
              <w:right w:val="single" w:sz="18" w:space="0" w:color="B3B3B3" w:themeColor="background2" w:themeShade="BF"/>
            </w:tcBorders>
            <w:shd w:val="clear" w:color="auto" w:fill="FFFFFF" w:themeFill="background1"/>
            <w:vAlign w:val="center"/>
          </w:tcPr>
          <w:p w14:paraId="7B543841" w14:textId="7942BB5F" w:rsidR="00A70674" w:rsidRDefault="00271AA9">
            <w:pPr>
              <w:pStyle w:val="Title"/>
            </w:pPr>
            <w:r w:rsidRPr="00350EDB">
              <w:rPr>
                <w:sz w:val="28"/>
                <w:szCs w:val="28"/>
              </w:rPr>
              <w:t>Little Pals Nursery</w:t>
            </w:r>
            <w:r w:rsidR="00A875D8" w:rsidRPr="00350EDB">
              <w:rPr>
                <w:sz w:val="28"/>
                <w:szCs w:val="28"/>
              </w:rPr>
              <w:t xml:space="preserve"> </w:t>
            </w:r>
            <w:r w:rsidRPr="00350EDB">
              <w:rPr>
                <w:sz w:val="28"/>
                <w:szCs w:val="28"/>
              </w:rPr>
              <w:t>A</w:t>
            </w:r>
            <w:r w:rsidR="00E118A4" w:rsidRPr="00350EDB">
              <w:rPr>
                <w:sz w:val="28"/>
                <w:szCs w:val="28"/>
              </w:rPr>
              <w:t xml:space="preserve">cademic </w:t>
            </w:r>
            <w:r w:rsidRPr="00350EDB">
              <w:rPr>
                <w:sz w:val="28"/>
                <w:szCs w:val="28"/>
              </w:rPr>
              <w:t>Year 202</w:t>
            </w:r>
            <w:r w:rsidR="0030150A">
              <w:rPr>
                <w:sz w:val="28"/>
                <w:szCs w:val="28"/>
              </w:rPr>
              <w:t>6</w:t>
            </w:r>
            <w:r w:rsidRPr="00350EDB">
              <w:rPr>
                <w:sz w:val="28"/>
                <w:szCs w:val="28"/>
              </w:rPr>
              <w:t xml:space="preserve"> - 202</w:t>
            </w:r>
            <w:r w:rsidR="0030150A">
              <w:rPr>
                <w:sz w:val="28"/>
                <w:szCs w:val="28"/>
              </w:rPr>
              <w:t>7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  <w:bottom w:val="nil"/>
            </w:tcBorders>
            <w:vAlign w:val="center"/>
          </w:tcPr>
          <w:p w14:paraId="68FF1823" w14:textId="4B90A557" w:rsidR="00A70674" w:rsidRDefault="00271AA9">
            <w:pPr>
              <w:pStyle w:val="Subtitle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0C5B963" wp14:editId="092AA3E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-6350</wp:posOffset>
                  </wp:positionV>
                  <wp:extent cx="563245" cy="400050"/>
                  <wp:effectExtent l="0" t="0" r="8255" b="0"/>
                  <wp:wrapSquare wrapText="bothSides"/>
                  <wp:docPr id="1" name="Picture 1" descr="Diagram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, logo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0674" w14:paraId="090EEA2D" w14:textId="77777777" w:rsidTr="00261FBD">
        <w:trPr>
          <w:trHeight w:hRule="exact" w:val="144"/>
        </w:trPr>
        <w:tc>
          <w:tcPr>
            <w:tcW w:w="8280" w:type="dxa"/>
            <w:tcBorders>
              <w:top w:val="nil"/>
              <w:bottom w:val="single" w:sz="18" w:space="0" w:color="B3B3B3" w:themeColor="background2" w:themeShade="BF"/>
            </w:tcBorders>
            <w:shd w:val="clear" w:color="auto" w:fill="FFFFFF" w:themeFill="background1"/>
          </w:tcPr>
          <w:p w14:paraId="4FB38D53" w14:textId="77777777" w:rsidR="00A70674" w:rsidRDefault="00A70674">
            <w:pPr>
              <w:pStyle w:val="NoSpacing"/>
            </w:pPr>
          </w:p>
        </w:tc>
        <w:tc>
          <w:tcPr>
            <w:tcW w:w="2510" w:type="dxa"/>
            <w:tcBorders>
              <w:bottom w:val="single" w:sz="18" w:space="0" w:color="B3B3B3" w:themeColor="background2" w:themeShade="BF"/>
            </w:tcBorders>
          </w:tcPr>
          <w:p w14:paraId="36417AC0" w14:textId="77777777" w:rsidR="00A70674" w:rsidRDefault="00A70674">
            <w:pPr>
              <w:pStyle w:val="NoSpacing"/>
            </w:pPr>
          </w:p>
        </w:tc>
      </w:tr>
    </w:tbl>
    <w:p w14:paraId="1C3A6C55" w14:textId="2576CA1A" w:rsidR="00A70674" w:rsidRDefault="00A70674">
      <w:pPr>
        <w:pStyle w:val="NoSpacing"/>
      </w:pPr>
    </w:p>
    <w:tbl>
      <w:tblPr>
        <w:tblStyle w:val="LayoutTable"/>
        <w:tblW w:w="0" w:type="auto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3214"/>
        <w:gridCol w:w="579"/>
        <w:gridCol w:w="3214"/>
        <w:gridCol w:w="579"/>
        <w:gridCol w:w="3214"/>
      </w:tblGrid>
      <w:tr w:rsidR="00A70674" w14:paraId="1561EC90" w14:textId="77777777"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A70674" w14:paraId="1D27E77A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85AC443" w14:textId="4B641233" w:rsidR="00A70674" w:rsidRDefault="00223B9D">
                  <w:pPr>
                    <w:spacing w:before="48" w:after="48"/>
                  </w:pPr>
                  <w:r>
                    <w:t>Sep</w:t>
                  </w:r>
                  <w:r w:rsidR="00E118A4">
                    <w:t xml:space="preserve"> </w:t>
                  </w:r>
                  <w:r w:rsidR="00D944C7">
                    <w:t>202</w:t>
                  </w:r>
                  <w:r w:rsidR="009341B8">
                    <w:t>6</w:t>
                  </w:r>
                </w:p>
              </w:tc>
            </w:tr>
            <w:tr w:rsidR="00A70674" w14:paraId="2E3E86DD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A70674" w14:paraId="3A13A0F8" w14:textId="77777777" w:rsidTr="0035326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1EE80272" w14:textId="10AD5112" w:rsidR="00A70674" w:rsidRDefault="00271AA9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5B2A20F" w14:textId="33FBBA04" w:rsidR="00A70674" w:rsidRDefault="00271AA9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10000B3" w14:textId="5A605E4F" w:rsidR="00A70674" w:rsidRDefault="00271AA9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2827B868" w14:textId="5B9F4E6A" w:rsidR="00A70674" w:rsidRDefault="00271AA9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16DA3E7B" w14:textId="784A846C" w:rsidR="00A70674" w:rsidRDefault="00271AA9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D9BC036" w14:textId="2532925C" w:rsidR="00A70674" w:rsidRDefault="00271AA9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29B50D" w14:textId="77777777" w:rsidR="00A70674" w:rsidRDefault="00E118A4">
                        <w:r>
                          <w:t>S</w:t>
                        </w:r>
                      </w:p>
                    </w:tc>
                  </w:tr>
                  <w:tr w:rsidR="00223B9D" w14:paraId="56F42378" w14:textId="77777777" w:rsidTr="001906AF">
                    <w:tc>
                      <w:tcPr>
                        <w:tcW w:w="448" w:type="dxa"/>
                      </w:tcPr>
                      <w:p w14:paraId="1E131DA4" w14:textId="77777777" w:rsidR="00223B9D" w:rsidRDefault="00223B9D" w:rsidP="00223B9D"/>
                    </w:tc>
                    <w:tc>
                      <w:tcPr>
                        <w:tcW w:w="448" w:type="dxa"/>
                      </w:tcPr>
                      <w:p w14:paraId="5E64E45C" w14:textId="77777777" w:rsidR="00223B9D" w:rsidRDefault="00223B9D" w:rsidP="00223B9D"/>
                    </w:tc>
                    <w:tc>
                      <w:tcPr>
                        <w:tcW w:w="448" w:type="dxa"/>
                      </w:tcPr>
                      <w:p w14:paraId="5F9977B5" w14:textId="77777777" w:rsidR="00223B9D" w:rsidRDefault="00223B9D" w:rsidP="00223B9D"/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1D92563D" w14:textId="0C57F70E" w:rsidR="00223B9D" w:rsidRDefault="00223B9D" w:rsidP="00223B9D"/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120322D4" w14:textId="087B4FE6" w:rsidR="00223B9D" w:rsidRDefault="00223B9D" w:rsidP="00223B9D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D5BC921" w14:textId="039653B2" w:rsidR="00223B9D" w:rsidRDefault="00223B9D" w:rsidP="00223B9D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53FAD9C" w14:textId="507842F1" w:rsidR="00223B9D" w:rsidRDefault="00223B9D" w:rsidP="00223B9D"/>
                    </w:tc>
                  </w:tr>
                  <w:tr w:rsidR="00223B9D" w14:paraId="09A44AA4" w14:textId="77777777" w:rsidTr="00031C9B">
                    <w:tc>
                      <w:tcPr>
                        <w:tcW w:w="448" w:type="dxa"/>
                      </w:tcPr>
                      <w:p w14:paraId="6F019EB6" w14:textId="7DE4732E" w:rsidR="00223B9D" w:rsidRDefault="00223B9D" w:rsidP="00223B9D"/>
                    </w:tc>
                    <w:tc>
                      <w:tcPr>
                        <w:tcW w:w="448" w:type="dxa"/>
                      </w:tcPr>
                      <w:p w14:paraId="2C32B071" w14:textId="350B105F" w:rsidR="00223B9D" w:rsidRDefault="00A00A08" w:rsidP="00223B9D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FA7B080" w14:textId="38D78653" w:rsidR="00223B9D" w:rsidRDefault="00A00A08" w:rsidP="00223B9D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4F2AE2FC" w14:textId="6EDCEBBE" w:rsidR="00223B9D" w:rsidRDefault="00A00A08" w:rsidP="00223B9D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3B52B823" w14:textId="19582EAE" w:rsidR="00223B9D" w:rsidRDefault="00A00A08" w:rsidP="00223B9D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F6EE157" w14:textId="1059A97F" w:rsidR="00223B9D" w:rsidRDefault="00A00A08" w:rsidP="00223B9D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BC7C384" w14:textId="48DA6CC1" w:rsidR="00223B9D" w:rsidRDefault="00A00A08" w:rsidP="00223B9D">
                        <w:r>
                          <w:t>6</w:t>
                        </w:r>
                      </w:p>
                    </w:tc>
                  </w:tr>
                  <w:tr w:rsidR="00223B9D" w14:paraId="00DC1348" w14:textId="77777777" w:rsidTr="00A252E9">
                    <w:tc>
                      <w:tcPr>
                        <w:tcW w:w="448" w:type="dxa"/>
                      </w:tcPr>
                      <w:p w14:paraId="7ED02514" w14:textId="33C2F73D" w:rsidR="00223B9D" w:rsidRDefault="00A00A08" w:rsidP="00223B9D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22B769D" w14:textId="1263CFBA" w:rsidR="00223B9D" w:rsidRDefault="00A00A08" w:rsidP="00223B9D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87232BD" w14:textId="12B9EA69" w:rsidR="00223B9D" w:rsidRDefault="00A00A08" w:rsidP="00223B9D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0113DFF" w14:textId="66E38E6F" w:rsidR="00223B9D" w:rsidRDefault="00A00A08" w:rsidP="00223B9D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0844875" w14:textId="6E1309AB" w:rsidR="00223B9D" w:rsidRDefault="00A00A08" w:rsidP="00223B9D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DDCB521" w14:textId="3E1A4C1E" w:rsidR="00223B9D" w:rsidRDefault="00A00A08" w:rsidP="00223B9D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71D79F2" w14:textId="2960CB1F" w:rsidR="00223B9D" w:rsidRDefault="00A00A08" w:rsidP="00223B9D">
                        <w:r>
                          <w:t>13</w:t>
                        </w:r>
                      </w:p>
                    </w:tc>
                  </w:tr>
                  <w:tr w:rsidR="00223B9D" w14:paraId="238A3A37" w14:textId="77777777" w:rsidTr="00A252E9">
                    <w:tc>
                      <w:tcPr>
                        <w:tcW w:w="448" w:type="dxa"/>
                      </w:tcPr>
                      <w:p w14:paraId="15DC66E2" w14:textId="6F2A53E0" w:rsidR="00223B9D" w:rsidRDefault="00344617" w:rsidP="00223B9D">
                        <w:r>
                          <w:t>1</w:t>
                        </w:r>
                        <w:r w:rsidR="00A00A08"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363A8A5" w14:textId="74D9F2EF" w:rsidR="00223B9D" w:rsidRDefault="00A00A08" w:rsidP="00223B9D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499E4A" w14:textId="5C5EAF23" w:rsidR="00223B9D" w:rsidRDefault="00A00A08" w:rsidP="00223B9D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04A6508" w14:textId="6915CADE" w:rsidR="00223B9D" w:rsidRDefault="00A00A08" w:rsidP="00223B9D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112D02E" w14:textId="7A71267B" w:rsidR="00223B9D" w:rsidRDefault="00A00A08" w:rsidP="00223B9D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9C93A3E" w14:textId="2E7E8531" w:rsidR="00223B9D" w:rsidRDefault="00A00A08" w:rsidP="00223B9D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7CC4BF1" w14:textId="0E5E9EB4" w:rsidR="00223B9D" w:rsidRDefault="00A00A08" w:rsidP="00223B9D">
                        <w:r>
                          <w:t>20</w:t>
                        </w:r>
                      </w:p>
                    </w:tc>
                  </w:tr>
                  <w:tr w:rsidR="00223B9D" w14:paraId="33678AE5" w14:textId="77777777" w:rsidTr="001906AF">
                    <w:tc>
                      <w:tcPr>
                        <w:tcW w:w="448" w:type="dxa"/>
                      </w:tcPr>
                      <w:p w14:paraId="08E80568" w14:textId="29360574" w:rsidR="00223B9D" w:rsidRDefault="00A00A08" w:rsidP="00223B9D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8242DD0" w14:textId="3D3A2B3A" w:rsidR="00223B9D" w:rsidRDefault="00A00A08" w:rsidP="00223B9D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EFE65E5" w14:textId="19C9BC3F" w:rsidR="00223B9D" w:rsidRDefault="00A00A08" w:rsidP="00223B9D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097DA28" w14:textId="7875A58F" w:rsidR="00223B9D" w:rsidRDefault="00A00A08" w:rsidP="00223B9D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9913D1" w14:textId="6B2118E7" w:rsidR="00223B9D" w:rsidRDefault="00A00A08" w:rsidP="00223B9D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799DFF6" w14:textId="5085937D" w:rsidR="00223B9D" w:rsidRDefault="00A00A08" w:rsidP="00223B9D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531D290" w14:textId="3B923A88" w:rsidR="00223B9D" w:rsidRDefault="00A00A08" w:rsidP="00223B9D">
                        <w:r>
                          <w:t>27</w:t>
                        </w:r>
                      </w:p>
                    </w:tc>
                  </w:tr>
                  <w:tr w:rsidR="00223B9D" w14:paraId="659422D8" w14:textId="77777777" w:rsidTr="001E5FC9">
                    <w:tc>
                      <w:tcPr>
                        <w:tcW w:w="448" w:type="dxa"/>
                      </w:tcPr>
                      <w:p w14:paraId="26484FF4" w14:textId="00F67667" w:rsidR="00223B9D" w:rsidRDefault="00A00A08" w:rsidP="00223B9D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F301889" w14:textId="7A2077E2" w:rsidR="00223B9D" w:rsidRDefault="00A00A08" w:rsidP="00223B9D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32A11E4" w14:textId="0D960A8D" w:rsidR="00223B9D" w:rsidRDefault="00A00A08" w:rsidP="00223B9D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FFD34A9" w14:textId="77777777" w:rsidR="00223B9D" w:rsidRDefault="00223B9D" w:rsidP="00223B9D"/>
                    </w:tc>
                    <w:tc>
                      <w:tcPr>
                        <w:tcW w:w="448" w:type="dxa"/>
                      </w:tcPr>
                      <w:p w14:paraId="5FDA399E" w14:textId="77777777" w:rsidR="00223B9D" w:rsidRDefault="00223B9D" w:rsidP="00223B9D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1E156E9" w14:textId="77777777" w:rsidR="00223B9D" w:rsidRDefault="00223B9D" w:rsidP="00223B9D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4CD013CB" w14:textId="77777777" w:rsidR="00223B9D" w:rsidRDefault="00223B9D" w:rsidP="00223B9D"/>
                    </w:tc>
                  </w:tr>
                </w:tbl>
                <w:p w14:paraId="7F0998F9" w14:textId="77777777" w:rsidR="00A70674" w:rsidRDefault="00A70674"/>
              </w:tc>
            </w:tr>
          </w:tbl>
          <w:p w14:paraId="2FC8903F" w14:textId="77777777" w:rsidR="00A70674" w:rsidRDefault="00A70674"/>
        </w:tc>
        <w:tc>
          <w:tcPr>
            <w:tcW w:w="579" w:type="dxa"/>
          </w:tcPr>
          <w:p w14:paraId="3C52910F" w14:textId="77777777" w:rsidR="00A70674" w:rsidRDefault="00A70674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A70674" w14:paraId="3035FF05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4693D3ED" w14:textId="0010CDD0" w:rsidR="00A70674" w:rsidRDefault="00223B9D">
                  <w:pPr>
                    <w:spacing w:before="48" w:after="48"/>
                  </w:pPr>
                  <w:r>
                    <w:t>Oct</w:t>
                  </w:r>
                  <w:r w:rsidR="00E118A4">
                    <w:t xml:space="preserve"> </w:t>
                  </w:r>
                  <w:r w:rsidR="00D944C7">
                    <w:t>202</w:t>
                  </w:r>
                  <w:r w:rsidR="009341B8">
                    <w:t>6</w:t>
                  </w:r>
                </w:p>
              </w:tc>
            </w:tr>
            <w:tr w:rsidR="00A70674" w14:paraId="1F1F6720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A70674" w14:paraId="16F37556" w14:textId="77777777" w:rsidTr="0030150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22852714" w14:textId="2802CB97" w:rsidR="00A70674" w:rsidRDefault="00271AA9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938EFF2" w14:textId="24E1D0C5" w:rsidR="00A70674" w:rsidRDefault="00271AA9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85A1445" w14:textId="19CB9BC4" w:rsidR="00A70674" w:rsidRDefault="00271AA9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2C8707C" w14:textId="70C2F23B" w:rsidR="00A70674" w:rsidRDefault="00271AA9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1E902196" w14:textId="33A9FCAF" w:rsidR="00A70674" w:rsidRDefault="00271AA9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A65377C" w14:textId="57FFB58E" w:rsidR="00A70674" w:rsidRDefault="00271AA9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0E482B" w14:textId="77777777" w:rsidR="00A70674" w:rsidRDefault="00E118A4">
                        <w:r>
                          <w:t>S</w:t>
                        </w:r>
                      </w:p>
                    </w:tc>
                  </w:tr>
                  <w:tr w:rsidR="00191999" w14:paraId="15AA6295" w14:textId="77777777" w:rsidTr="0030150A">
                    <w:tc>
                      <w:tcPr>
                        <w:tcW w:w="448" w:type="dxa"/>
                      </w:tcPr>
                      <w:p w14:paraId="14E9244F" w14:textId="77777777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4F22A9CA" w14:textId="3257B710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7FD881F8" w14:textId="37E76D89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2FFF1443" w14:textId="7B400237" w:rsidR="00191999" w:rsidRDefault="00A31225" w:rsidP="00191999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67B909E8" w14:textId="1C98A1F6" w:rsidR="00191999" w:rsidRDefault="00A31225" w:rsidP="00191999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0BDF2A1" w14:textId="1A69FBD3" w:rsidR="00191999" w:rsidRDefault="00A31225" w:rsidP="00191999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211F32A" w14:textId="4F4D3135" w:rsidR="00191999" w:rsidRDefault="00A31225" w:rsidP="00191999">
                        <w:r>
                          <w:t>4</w:t>
                        </w:r>
                      </w:p>
                    </w:tc>
                  </w:tr>
                  <w:tr w:rsidR="00191999" w14:paraId="4D522195" w14:textId="77777777" w:rsidTr="00A40A9A">
                    <w:tc>
                      <w:tcPr>
                        <w:tcW w:w="448" w:type="dxa"/>
                      </w:tcPr>
                      <w:p w14:paraId="4494BD2E" w14:textId="5823DB68" w:rsidR="00191999" w:rsidRDefault="00A31225" w:rsidP="00191999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92A5964" w14:textId="3FDCDF05" w:rsidR="00191999" w:rsidRDefault="00A31225" w:rsidP="00191999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B41657" w14:textId="08033FEB" w:rsidR="00191999" w:rsidRDefault="00A31225" w:rsidP="00191999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FC9C63E" w14:textId="471C29A1" w:rsidR="00191999" w:rsidRDefault="00A31225" w:rsidP="00191999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7AC73307" w14:textId="29397FE2" w:rsidR="00191999" w:rsidRDefault="00A31225" w:rsidP="00191999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6FD9325" w14:textId="3B63D33D" w:rsidR="00191999" w:rsidRDefault="00A31225" w:rsidP="00191999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902D92C" w14:textId="5C00C1A4" w:rsidR="00191999" w:rsidRDefault="00A31225" w:rsidP="00191999">
                        <w:r>
                          <w:t>11</w:t>
                        </w:r>
                      </w:p>
                    </w:tc>
                  </w:tr>
                  <w:tr w:rsidR="00191999" w14:paraId="6124D602" w14:textId="77777777" w:rsidTr="0091488B"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62DF3E99" w14:textId="21064C83" w:rsidR="00191999" w:rsidRDefault="00A31225" w:rsidP="00191999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29715BE2" w14:textId="19636850" w:rsidR="00191999" w:rsidRDefault="00A31225" w:rsidP="00191999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7CDEC0F1" w14:textId="355A8E92" w:rsidR="00191999" w:rsidRDefault="00A31225" w:rsidP="00191999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089CE793" w14:textId="16437647" w:rsidR="00191999" w:rsidRDefault="00A31225" w:rsidP="00191999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066C95FF" w14:textId="5C43B634" w:rsidR="00191999" w:rsidRDefault="00A31225" w:rsidP="00191999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EC315D5" w14:textId="0509055C" w:rsidR="00191999" w:rsidRDefault="00A31225" w:rsidP="00191999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D2936B6" w14:textId="6CA2FEAF" w:rsidR="00191999" w:rsidRDefault="00A31225" w:rsidP="00191999">
                        <w:r>
                          <w:t>18</w:t>
                        </w:r>
                      </w:p>
                    </w:tc>
                  </w:tr>
                  <w:tr w:rsidR="00191999" w14:paraId="4816189C" w14:textId="77777777" w:rsidTr="0091488B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single" w:sz="4" w:space="0" w:color="EE0000"/>
                          <w:tr2bl w:val="single" w:sz="4" w:space="0" w:color="EE0000"/>
                        </w:tcBorders>
                      </w:tcPr>
                      <w:p w14:paraId="5D32E829" w14:textId="4BFC811D" w:rsidR="00191999" w:rsidRDefault="00A31225" w:rsidP="00191999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single" w:sz="4" w:space="0" w:color="EE0000"/>
                          <w:tr2bl w:val="single" w:sz="4" w:space="0" w:color="EE0000"/>
                        </w:tcBorders>
                      </w:tcPr>
                      <w:p w14:paraId="05015A25" w14:textId="28766CA0" w:rsidR="00191999" w:rsidRDefault="00A31225" w:rsidP="00191999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single" w:sz="4" w:space="0" w:color="EE0000"/>
                          <w:tr2bl w:val="single" w:sz="4" w:space="0" w:color="EE0000"/>
                        </w:tcBorders>
                      </w:tcPr>
                      <w:p w14:paraId="1FEBEA7A" w14:textId="0D94F6A3" w:rsidR="00191999" w:rsidRDefault="00A31225" w:rsidP="00191999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single" w:sz="4" w:space="0" w:color="EE0000"/>
                          <w:tr2bl w:val="single" w:sz="4" w:space="0" w:color="EE0000"/>
                        </w:tcBorders>
                      </w:tcPr>
                      <w:p w14:paraId="388F042A" w14:textId="3454FAF3" w:rsidR="00191999" w:rsidRDefault="00A31225" w:rsidP="00191999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single" w:sz="4" w:space="0" w:color="EE0000"/>
                          <w:tr2bl w:val="single" w:sz="4" w:space="0" w:color="EE0000"/>
                        </w:tcBorders>
                      </w:tcPr>
                      <w:p w14:paraId="619FA1C9" w14:textId="0E2ACBD8" w:rsidR="00191999" w:rsidRDefault="00A31225" w:rsidP="00191999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40E96C1" w14:textId="185A28F3" w:rsidR="00191999" w:rsidRDefault="00A31225" w:rsidP="00191999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EBA31D1" w14:textId="103E85AE" w:rsidR="00191999" w:rsidRDefault="00A31225" w:rsidP="00191999">
                        <w:r>
                          <w:t>25</w:t>
                        </w:r>
                      </w:p>
                    </w:tc>
                  </w:tr>
                  <w:tr w:rsidR="00191999" w14:paraId="781F17C4" w14:textId="77777777" w:rsidTr="0091488B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12BAF1EA" w14:textId="5126AD57" w:rsidR="00191999" w:rsidRDefault="00A31225" w:rsidP="00191999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28DF5E4C" w14:textId="34FA4BC0" w:rsidR="00191999" w:rsidRDefault="00A31225" w:rsidP="00191999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1C315D9B" w14:textId="45DE3C2E" w:rsidR="00191999" w:rsidRDefault="00A31225" w:rsidP="00191999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2CE0CE8A" w14:textId="6F376578" w:rsidR="00191999" w:rsidRDefault="00A31225" w:rsidP="00191999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476045B2" w14:textId="0264C927" w:rsidR="00191999" w:rsidRDefault="00A31225" w:rsidP="00191999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35E9508" w14:textId="6FE8B42F" w:rsidR="00191999" w:rsidRDefault="00A31225" w:rsidP="00191999">
                        <w:r>
                          <w:t>31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E8825CD" w14:textId="07F5B6EC" w:rsidR="00191999" w:rsidRDefault="00191999" w:rsidP="00191999"/>
                    </w:tc>
                  </w:tr>
                  <w:tr w:rsidR="00191999" w14:paraId="714D28B2" w14:textId="77777777" w:rsidTr="001E5FC9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BDFA26D" w14:textId="539B3234" w:rsidR="00191999" w:rsidRDefault="00191999" w:rsidP="00191999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2D6722EA" w14:textId="121C720A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68B33363" w14:textId="77777777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3DC748A3" w14:textId="77777777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213A6FBB" w14:textId="77777777" w:rsidR="00191999" w:rsidRDefault="00191999" w:rsidP="00191999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9DD1C98" w14:textId="77777777" w:rsidR="00191999" w:rsidRDefault="00191999" w:rsidP="00191999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129ECDE3" w14:textId="77777777" w:rsidR="00191999" w:rsidRDefault="00191999" w:rsidP="00191999"/>
                    </w:tc>
                  </w:tr>
                </w:tbl>
                <w:p w14:paraId="381F2D73" w14:textId="77777777" w:rsidR="00A70674" w:rsidRDefault="00A70674"/>
              </w:tc>
            </w:tr>
          </w:tbl>
          <w:p w14:paraId="12C40202" w14:textId="77777777" w:rsidR="00A70674" w:rsidRDefault="00A70674"/>
        </w:tc>
        <w:tc>
          <w:tcPr>
            <w:tcW w:w="579" w:type="dxa"/>
          </w:tcPr>
          <w:p w14:paraId="048DAFDE" w14:textId="77777777" w:rsidR="00A70674" w:rsidRDefault="00A70674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A70674" w14:paraId="0A6B0ECB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4AA08069" w14:textId="631E3AC3" w:rsidR="00A70674" w:rsidRDefault="00191999">
                  <w:pPr>
                    <w:spacing w:before="48" w:after="48"/>
                  </w:pPr>
                  <w:r>
                    <w:t>Nov</w:t>
                  </w:r>
                  <w:r w:rsidR="00E118A4">
                    <w:t xml:space="preserve"> </w:t>
                  </w:r>
                  <w:r w:rsidR="00D944C7">
                    <w:t>202</w:t>
                  </w:r>
                  <w:r w:rsidR="009341B8">
                    <w:t>6</w:t>
                  </w:r>
                </w:p>
              </w:tc>
            </w:tr>
            <w:tr w:rsidR="00A70674" w14:paraId="5F2FD2B3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A70674" w14:paraId="5BB8EB30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482342A2" w14:textId="4E87D3B1" w:rsidR="00A70674" w:rsidRDefault="003C149E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BC0263C" w14:textId="2EF74BA3" w:rsidR="00A70674" w:rsidRDefault="003C149E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587760E" w14:textId="657C11F9" w:rsidR="00A70674" w:rsidRDefault="003C149E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8C8E203" w14:textId="69E4B255" w:rsidR="00A70674" w:rsidRDefault="003C149E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D934848" w14:textId="0CC26137" w:rsidR="00A70674" w:rsidRDefault="003C149E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648DF07" w14:textId="70C9C68C" w:rsidR="00A70674" w:rsidRDefault="003C149E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4A0E688" w14:textId="77777777" w:rsidR="00A70674" w:rsidRDefault="00E118A4">
                        <w:r>
                          <w:t>S</w:t>
                        </w:r>
                      </w:p>
                    </w:tc>
                  </w:tr>
                  <w:tr w:rsidR="00191999" w14:paraId="3B581F76" w14:textId="77777777" w:rsidTr="005526B0">
                    <w:tc>
                      <w:tcPr>
                        <w:tcW w:w="448" w:type="dxa"/>
                      </w:tcPr>
                      <w:p w14:paraId="60236CF9" w14:textId="77777777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4A1872CF" w14:textId="58BFDD14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26F94DB0" w14:textId="52291D63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45260E49" w14:textId="0E593549" w:rsidR="00191999" w:rsidRDefault="00191999" w:rsidP="00191999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FFEECF2" w14:textId="68EC50F7" w:rsidR="00191999" w:rsidRDefault="00191999" w:rsidP="00191999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1D4E55E" w14:textId="3E783AA7" w:rsidR="00191999" w:rsidRDefault="00191999" w:rsidP="00191999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F701EBD" w14:textId="28EA9E79" w:rsidR="00191999" w:rsidRDefault="00A651DD" w:rsidP="00191999">
                        <w:r>
                          <w:t>1</w:t>
                        </w:r>
                      </w:p>
                    </w:tc>
                  </w:tr>
                  <w:tr w:rsidR="00191999" w14:paraId="755771B0" w14:textId="77777777" w:rsidTr="00A252E9">
                    <w:tc>
                      <w:tcPr>
                        <w:tcW w:w="448" w:type="dxa"/>
                      </w:tcPr>
                      <w:p w14:paraId="3EBBD3CD" w14:textId="46BBAA18" w:rsidR="00191999" w:rsidRDefault="00A651DD" w:rsidP="00191999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6B92275" w14:textId="4B49F5FC" w:rsidR="00191999" w:rsidRDefault="00A651DD" w:rsidP="00191999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76BCB2E" w14:textId="03237D9B" w:rsidR="00191999" w:rsidRDefault="00A651DD" w:rsidP="00191999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D5E740A" w14:textId="37A9446C" w:rsidR="00191999" w:rsidRDefault="00A651DD" w:rsidP="00191999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B964C51" w14:textId="28F26FBF" w:rsidR="00191999" w:rsidRDefault="00A651DD" w:rsidP="00191999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FFAB177" w14:textId="148B1D31" w:rsidR="00191999" w:rsidRDefault="00A651DD" w:rsidP="00191999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F770DC0" w14:textId="67AF0AE8" w:rsidR="00191999" w:rsidRDefault="00A651DD" w:rsidP="00191999">
                        <w:r>
                          <w:t>8</w:t>
                        </w:r>
                      </w:p>
                    </w:tc>
                  </w:tr>
                  <w:tr w:rsidR="00191999" w14:paraId="5EE039AF" w14:textId="77777777" w:rsidTr="00A252E9">
                    <w:tc>
                      <w:tcPr>
                        <w:tcW w:w="448" w:type="dxa"/>
                      </w:tcPr>
                      <w:p w14:paraId="36B15F34" w14:textId="277461FC" w:rsidR="00191999" w:rsidRDefault="00A651DD" w:rsidP="00191999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D9E27E1" w14:textId="3C5F6AC9" w:rsidR="00191999" w:rsidRDefault="00A651DD" w:rsidP="00191999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76CC259" w14:textId="2C946E7E" w:rsidR="00191999" w:rsidRDefault="00A651DD" w:rsidP="00191999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268A17B" w14:textId="0D93578D" w:rsidR="00191999" w:rsidRDefault="00A651DD" w:rsidP="00191999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307BAA8" w14:textId="70BE3565" w:rsidR="00191999" w:rsidRDefault="00A651DD" w:rsidP="00191999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A90AA1B" w14:textId="70789D6B" w:rsidR="00191999" w:rsidRDefault="00A651DD" w:rsidP="00191999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ADA9703" w14:textId="56C33BFF" w:rsidR="00191999" w:rsidRDefault="00A651DD" w:rsidP="00191999">
                        <w:r>
                          <w:t>15</w:t>
                        </w:r>
                      </w:p>
                    </w:tc>
                  </w:tr>
                  <w:tr w:rsidR="00191999" w14:paraId="7C736F30" w14:textId="77777777" w:rsidTr="0030150A">
                    <w:tc>
                      <w:tcPr>
                        <w:tcW w:w="448" w:type="dxa"/>
                      </w:tcPr>
                      <w:p w14:paraId="5B11E87B" w14:textId="26EC255B" w:rsidR="00191999" w:rsidRDefault="00A651DD" w:rsidP="00191999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10A4D4" w14:textId="77046DD6" w:rsidR="00191999" w:rsidRDefault="00A651DD" w:rsidP="00191999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90334D" w14:textId="6C6BF8BB" w:rsidR="00191999" w:rsidRDefault="00A651DD" w:rsidP="00191999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D0D0C75" w14:textId="6118F9AA" w:rsidR="00191999" w:rsidRDefault="00A651DD" w:rsidP="00191999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68A3A52A" w14:textId="67166A9D" w:rsidR="00191999" w:rsidRDefault="00A651DD" w:rsidP="00191999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9043318" w14:textId="5EB8DCAD" w:rsidR="00191999" w:rsidRDefault="00A651DD" w:rsidP="00191999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128FCB4" w14:textId="5976E9C6" w:rsidR="00191999" w:rsidRDefault="00A651DD" w:rsidP="00191999">
                        <w:r>
                          <w:t>22</w:t>
                        </w:r>
                      </w:p>
                    </w:tc>
                  </w:tr>
                  <w:tr w:rsidR="00191999" w14:paraId="543CA687" w14:textId="77777777" w:rsidTr="0030150A">
                    <w:tc>
                      <w:tcPr>
                        <w:tcW w:w="448" w:type="dxa"/>
                      </w:tcPr>
                      <w:p w14:paraId="737D708E" w14:textId="365B07FD" w:rsidR="00191999" w:rsidRDefault="00A651DD" w:rsidP="00191999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E53FBFC" w14:textId="01FC2FAD" w:rsidR="00191999" w:rsidRDefault="00A651DD" w:rsidP="00191999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6F6CAE3" w14:textId="1C2D0052" w:rsidR="00191999" w:rsidRDefault="00A651DD" w:rsidP="00191999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D2463A" w14:textId="25B817C8" w:rsidR="00191999" w:rsidRDefault="00A651DD" w:rsidP="00191999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31DCD7CB" w14:textId="06A29643" w:rsidR="00191999" w:rsidRDefault="00A651DD" w:rsidP="00191999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004F4D7C" w14:textId="1BE1F820" w:rsidR="00191999" w:rsidRDefault="00A651DD" w:rsidP="00191999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7D5C2D24" w14:textId="766814D6" w:rsidR="00191999" w:rsidRDefault="00A651DD" w:rsidP="00191999">
                        <w:r>
                          <w:t>29</w:t>
                        </w:r>
                      </w:p>
                    </w:tc>
                  </w:tr>
                  <w:tr w:rsidR="00191999" w14:paraId="288C5308" w14:textId="77777777" w:rsidTr="008004FF">
                    <w:tc>
                      <w:tcPr>
                        <w:tcW w:w="448" w:type="dxa"/>
                      </w:tcPr>
                      <w:p w14:paraId="35CD7936" w14:textId="62AC5806" w:rsidR="00191999" w:rsidRDefault="00E44EB6" w:rsidP="00191999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6AFE33C" w14:textId="77777777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44AD4DBD" w14:textId="77777777" w:rsidR="00191999" w:rsidRDefault="00191999" w:rsidP="00191999"/>
                    </w:tc>
                    <w:tc>
                      <w:tcPr>
                        <w:tcW w:w="448" w:type="dxa"/>
                      </w:tcPr>
                      <w:p w14:paraId="478C1670" w14:textId="77777777" w:rsidR="00191999" w:rsidRDefault="00191999" w:rsidP="00191999"/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6445AB2A" w14:textId="77777777" w:rsidR="00191999" w:rsidRDefault="00191999" w:rsidP="00191999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FC45A59" w14:textId="77777777" w:rsidR="00191999" w:rsidRDefault="00191999" w:rsidP="00191999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0ACAFE59" w14:textId="77777777" w:rsidR="00191999" w:rsidRDefault="00191999" w:rsidP="00191999"/>
                    </w:tc>
                  </w:tr>
                </w:tbl>
                <w:p w14:paraId="2A5A2450" w14:textId="77777777" w:rsidR="00A70674" w:rsidRDefault="00A70674"/>
              </w:tc>
            </w:tr>
          </w:tbl>
          <w:p w14:paraId="48B2FB5D" w14:textId="77777777" w:rsidR="00A70674" w:rsidRDefault="00A70674"/>
        </w:tc>
      </w:tr>
      <w:tr w:rsidR="00A70674" w14:paraId="1F797701" w14:textId="77777777">
        <w:trPr>
          <w:trHeight w:hRule="exact" w:val="144"/>
        </w:trPr>
        <w:tc>
          <w:tcPr>
            <w:tcW w:w="3214" w:type="dxa"/>
          </w:tcPr>
          <w:p w14:paraId="68BD189E" w14:textId="77777777" w:rsidR="00A70674" w:rsidRDefault="00A70674"/>
        </w:tc>
        <w:tc>
          <w:tcPr>
            <w:tcW w:w="579" w:type="dxa"/>
          </w:tcPr>
          <w:p w14:paraId="39664A1A" w14:textId="77777777" w:rsidR="00A70674" w:rsidRDefault="00A70674"/>
        </w:tc>
        <w:tc>
          <w:tcPr>
            <w:tcW w:w="3214" w:type="dxa"/>
          </w:tcPr>
          <w:p w14:paraId="2435A615" w14:textId="77777777" w:rsidR="00A70674" w:rsidRDefault="00A70674"/>
        </w:tc>
        <w:tc>
          <w:tcPr>
            <w:tcW w:w="579" w:type="dxa"/>
          </w:tcPr>
          <w:p w14:paraId="393136EA" w14:textId="77777777" w:rsidR="00A70674" w:rsidRDefault="00A70674"/>
        </w:tc>
        <w:tc>
          <w:tcPr>
            <w:tcW w:w="3214" w:type="dxa"/>
          </w:tcPr>
          <w:p w14:paraId="30148D32" w14:textId="77777777" w:rsidR="00A70674" w:rsidRDefault="00A70674"/>
        </w:tc>
      </w:tr>
      <w:tr w:rsidR="00223D4D" w14:paraId="0963A8B4" w14:textId="77777777"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07A29B9A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11D731EA" w14:textId="2685A0E3" w:rsidR="00223D4D" w:rsidRDefault="00A15338" w:rsidP="00223D4D">
                  <w:pPr>
                    <w:spacing w:before="48" w:after="48"/>
                  </w:pPr>
                  <w:r>
                    <w:t>Dec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6</w:t>
                  </w:r>
                </w:p>
              </w:tc>
            </w:tr>
            <w:tr w:rsidR="00223D4D" w14:paraId="44DAD31D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610F39B0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04382244" w14:textId="3ECE58CF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872A78" w14:textId="4947AC82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4753E65" w14:textId="082A3C4F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0E78BD2" w14:textId="75C04D8E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DEBDD1D" w14:textId="6D23B55F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C8E9BF8" w14:textId="15494221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6024B4A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A15338" w14:paraId="6F7042E1" w14:textId="77777777" w:rsidTr="00A252E9">
                    <w:tc>
                      <w:tcPr>
                        <w:tcW w:w="448" w:type="dxa"/>
                      </w:tcPr>
                      <w:p w14:paraId="2024ECAE" w14:textId="77777777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43989D96" w14:textId="77777777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50E25D2E" w14:textId="77777777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171D97D0" w14:textId="0AFE4F62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6555C1D4" w14:textId="2899876E" w:rsidR="00A15338" w:rsidRDefault="00A15338" w:rsidP="00A15338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25F9D5DB" w14:textId="24ED5D81" w:rsidR="00A15338" w:rsidRDefault="00A15338" w:rsidP="00A15338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C8E055A" w14:textId="390A9E93" w:rsidR="00A15338" w:rsidRDefault="00A15338" w:rsidP="00A15338"/>
                    </w:tc>
                  </w:tr>
                  <w:tr w:rsidR="00A15338" w14:paraId="32189DF3" w14:textId="77777777" w:rsidTr="00A252E9">
                    <w:tc>
                      <w:tcPr>
                        <w:tcW w:w="448" w:type="dxa"/>
                      </w:tcPr>
                      <w:p w14:paraId="40C2B53D" w14:textId="08B9D9F7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08AFB69C" w14:textId="53D61A45" w:rsidR="00A15338" w:rsidRDefault="00E44EB6" w:rsidP="00A15338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FD4328" w14:textId="2EBAA7F0" w:rsidR="00A15338" w:rsidRDefault="00E44EB6" w:rsidP="00A15338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A06301F" w14:textId="4DCB16B4" w:rsidR="00A15338" w:rsidRDefault="00E44EB6" w:rsidP="00A15338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A70DFE4" w14:textId="4F3B59FC" w:rsidR="00A15338" w:rsidRDefault="00E44EB6" w:rsidP="00A15338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74A045E" w14:textId="6E511AAC" w:rsidR="00A15338" w:rsidRDefault="00E44EB6" w:rsidP="00A15338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D96827C" w14:textId="189E21DE" w:rsidR="00A15338" w:rsidRDefault="00E44EB6" w:rsidP="00A15338">
                        <w:r>
                          <w:t>6</w:t>
                        </w:r>
                      </w:p>
                    </w:tc>
                  </w:tr>
                  <w:tr w:rsidR="00A15338" w14:paraId="5DC11B02" w14:textId="77777777" w:rsidTr="00350EDB"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75703104" w14:textId="03388ED7" w:rsidR="00A15338" w:rsidRDefault="00E44EB6" w:rsidP="00A15338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6C155A11" w14:textId="5D12FFA4" w:rsidR="00A15338" w:rsidRDefault="00E44EB6" w:rsidP="00A15338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A2D2282" w14:textId="642FC697" w:rsidR="00A15338" w:rsidRDefault="00E44EB6" w:rsidP="00A15338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0919119" w14:textId="664CA3A2" w:rsidR="00A15338" w:rsidRDefault="00E44EB6" w:rsidP="00A15338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782493" w14:textId="336653CF" w:rsidR="00A15338" w:rsidRDefault="00E44EB6" w:rsidP="00A15338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B2019F4" w14:textId="636D135C" w:rsidR="00A15338" w:rsidRDefault="00E44EB6" w:rsidP="00A15338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990A971" w14:textId="20FB859A" w:rsidR="00A15338" w:rsidRDefault="00E44EB6" w:rsidP="00A15338">
                        <w:r>
                          <w:t>13</w:t>
                        </w:r>
                      </w:p>
                    </w:tc>
                  </w:tr>
                  <w:tr w:rsidR="00A15338" w14:paraId="549F9F8B" w14:textId="77777777" w:rsidTr="00AB5DD9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5435F617" w14:textId="6AF88856" w:rsidR="00A15338" w:rsidRDefault="00E44EB6" w:rsidP="00A15338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352EAC71" w14:textId="15C1FA38" w:rsidR="00A15338" w:rsidRDefault="00E44EB6" w:rsidP="00A15338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A9A4DF4" w14:textId="1B82DB4B" w:rsidR="00A15338" w:rsidRDefault="00E44EB6" w:rsidP="00A15338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6CAD80D9" w14:textId="3127B5BE" w:rsidR="00A15338" w:rsidRDefault="00E44EB6" w:rsidP="00A15338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73504A9" w14:textId="44B5E363" w:rsidR="00A15338" w:rsidRDefault="00E44EB6" w:rsidP="00A15338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28009CBD" w14:textId="16EC7692" w:rsidR="00A15338" w:rsidRDefault="00E44EB6" w:rsidP="00A15338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A89D43B" w14:textId="47F6613B" w:rsidR="00A15338" w:rsidRDefault="00E44EB6" w:rsidP="00A15338">
                        <w:r>
                          <w:t>20</w:t>
                        </w:r>
                      </w:p>
                    </w:tc>
                  </w:tr>
                  <w:tr w:rsidR="00E17A2B" w14:paraId="4D8B63F3" w14:textId="77777777" w:rsidTr="005E1ED1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0AB8759C" w14:textId="4AFA4C60" w:rsidR="00A15338" w:rsidRPr="003C149E" w:rsidRDefault="00E44EB6" w:rsidP="00A1533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000000" w:themeColor="text1"/>
                          </w:rPr>
                          <w:t>21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61849A8A" w14:textId="1FF33168" w:rsidR="00A15338" w:rsidRPr="003C149E" w:rsidRDefault="00E44EB6" w:rsidP="00A1533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000000" w:themeColor="text1"/>
                          </w:rPr>
                          <w:t>22</w:t>
                        </w:r>
                      </w:p>
                    </w:tc>
                    <w:tc>
                      <w:tcPr>
                        <w:tcW w:w="448" w:type="dxa"/>
                        <w:shd w:val="clear" w:color="auto" w:fill="FFC000"/>
                      </w:tcPr>
                      <w:p w14:paraId="37299B2A" w14:textId="15D2EBBF" w:rsidR="00A15338" w:rsidRPr="00707585" w:rsidRDefault="00E44EB6" w:rsidP="00A15338">
                        <w:pPr>
                          <w:rPr>
                            <w:color w:val="FFFFFF" w:themeColor="background1"/>
                          </w:rPr>
                        </w:pPr>
                        <w:r w:rsidRPr="00DB5F01">
                          <w:rPr>
                            <w:color w:val="000000" w:themeColor="text1"/>
                          </w:rP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52327DD6" w14:textId="178D1695" w:rsidR="00A15338" w:rsidRPr="00707585" w:rsidRDefault="00E44EB6" w:rsidP="00A15338">
                        <w:pPr>
                          <w:rPr>
                            <w:color w:val="FFFFFF" w:themeColor="background1"/>
                          </w:rPr>
                        </w:pPr>
                        <w:r w:rsidRPr="0015677C">
                          <w:rPr>
                            <w:color w:val="FFFFFF" w:themeColor="background1"/>
                          </w:rP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000000" w:themeFill="text1"/>
                      </w:tcPr>
                      <w:p w14:paraId="761263F0" w14:textId="3A39B079" w:rsidR="00A15338" w:rsidRPr="00707585" w:rsidRDefault="00E44EB6" w:rsidP="00A1533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A90EF4A" w14:textId="480A2475" w:rsidR="00A15338" w:rsidRDefault="00E44EB6" w:rsidP="00A15338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538C285" w14:textId="2396C4F3" w:rsidR="00A15338" w:rsidRDefault="00E44EB6" w:rsidP="00A15338">
                        <w:r>
                          <w:t>27</w:t>
                        </w:r>
                      </w:p>
                    </w:tc>
                  </w:tr>
                  <w:tr w:rsidR="006F1D3C" w14:paraId="7CA2CDC4" w14:textId="77777777" w:rsidTr="005E1ED1">
                    <w:tc>
                      <w:tcPr>
                        <w:tcW w:w="448" w:type="dxa"/>
                        <w:shd w:val="clear" w:color="auto" w:fill="000000" w:themeFill="text1"/>
                      </w:tcPr>
                      <w:p w14:paraId="77862FE0" w14:textId="3409564B" w:rsidR="006F1D3C" w:rsidRPr="00AB5DD9" w:rsidRDefault="00E44EB6" w:rsidP="006F1D3C">
                        <w:pPr>
                          <w:rPr>
                            <w:color w:val="FFFFFF" w:themeColor="background1"/>
                          </w:rPr>
                        </w:pPr>
                        <w:r w:rsidRPr="00DB5F01">
                          <w:rPr>
                            <w:color w:val="FFFFFF" w:themeColor="background1"/>
                          </w:rPr>
                          <w:t>28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71E792F7" w14:textId="2C557778" w:rsidR="006F1D3C" w:rsidRPr="0015677C" w:rsidRDefault="00E44EB6" w:rsidP="006F1D3C">
                        <w:pPr>
                          <w:rPr>
                            <w:color w:val="FFFFFF" w:themeColor="background1"/>
                          </w:rPr>
                        </w:pPr>
                        <w:r w:rsidRPr="0015677C">
                          <w:rPr>
                            <w:color w:val="FFFFFF" w:themeColor="background1"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5BFE11D4" w14:textId="60720562" w:rsidR="006F1D3C" w:rsidRPr="0015677C" w:rsidRDefault="00E44EB6" w:rsidP="006F1D3C">
                        <w:pPr>
                          <w:rPr>
                            <w:color w:val="FFFFFF" w:themeColor="background1"/>
                          </w:rPr>
                        </w:pPr>
                        <w:r w:rsidRPr="0015677C">
                          <w:rPr>
                            <w:color w:val="FFFFFF" w:themeColor="background1"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3CFED4D9" w14:textId="2FDEADDE" w:rsidR="006F1D3C" w:rsidRPr="0015677C" w:rsidRDefault="00E44EB6" w:rsidP="006F1D3C">
                        <w:pPr>
                          <w:rPr>
                            <w:color w:val="FFFFFF" w:themeColor="background1"/>
                          </w:rPr>
                        </w:pPr>
                        <w:r w:rsidRPr="0015677C">
                          <w:rPr>
                            <w:color w:val="FFFFFF" w:themeColor="background1"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3852B7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66C9EDB3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6BB0E735" w14:textId="77777777" w:rsidR="006F1D3C" w:rsidRDefault="006F1D3C" w:rsidP="006F1D3C"/>
                    </w:tc>
                  </w:tr>
                </w:tbl>
                <w:p w14:paraId="0CBCDF9A" w14:textId="77777777" w:rsidR="00223D4D" w:rsidRDefault="00223D4D" w:rsidP="00223D4D"/>
              </w:tc>
            </w:tr>
          </w:tbl>
          <w:p w14:paraId="19E1D3E8" w14:textId="77777777" w:rsidR="00223D4D" w:rsidRDefault="00223D4D" w:rsidP="00223D4D"/>
        </w:tc>
        <w:tc>
          <w:tcPr>
            <w:tcW w:w="579" w:type="dxa"/>
          </w:tcPr>
          <w:p w14:paraId="078B32FE" w14:textId="77777777" w:rsidR="00223D4D" w:rsidRDefault="00223D4D" w:rsidP="00223D4D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02C69BAD" w14:textId="77777777" w:rsidTr="00223D4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22FE73C" w14:textId="33188ACC" w:rsidR="00223D4D" w:rsidRDefault="00A15338" w:rsidP="00223D4D">
                  <w:pPr>
                    <w:spacing w:before="48" w:after="48"/>
                  </w:pPr>
                  <w:r>
                    <w:t xml:space="preserve">Jan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3D87E8D4" w14:textId="77777777" w:rsidTr="00223D4D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514C3FD0" w14:textId="77777777" w:rsidTr="00223D4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184EFC24" w14:textId="1C3867E4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2BB5B6" w14:textId="19A2B641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E6C1A9" w14:textId="54EDB691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BA016B0" w14:textId="10CFA1F2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930A73" w14:textId="5FD8EAD0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F048D34" w14:textId="01708EFF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CAA0344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A15338" w14:paraId="1802FDE7" w14:textId="77777777" w:rsidTr="002B2D3B">
                    <w:tc>
                      <w:tcPr>
                        <w:tcW w:w="448" w:type="dxa"/>
                      </w:tcPr>
                      <w:p w14:paraId="7538EEFE" w14:textId="526BCD69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24357DB6" w14:textId="6625C7B8" w:rsidR="00A15338" w:rsidRDefault="00A15338" w:rsidP="00A15338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3247746" w14:textId="0AFC684C" w:rsidR="00A15338" w:rsidRPr="00AB5DD9" w:rsidRDefault="00A15338" w:rsidP="00A15338">
                        <w:pPr>
                          <w:rPr>
                            <w:color w:val="FFFFFF" w:themeColor="background1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9008F33" w14:textId="26F03D4A" w:rsidR="00A15338" w:rsidRDefault="00A15338" w:rsidP="00A15338"/>
                    </w:tc>
                    <w:tc>
                      <w:tcPr>
                        <w:tcW w:w="448" w:type="dxa"/>
                        <w:shd w:val="clear" w:color="auto" w:fill="000000" w:themeFill="text1"/>
                      </w:tcPr>
                      <w:p w14:paraId="4582580A" w14:textId="731DE022" w:rsidR="00A15338" w:rsidRDefault="002B2D3B" w:rsidP="00A15338">
                        <w:r w:rsidRPr="002B2D3B">
                          <w:rPr>
                            <w:color w:val="FFFFFF" w:themeColor="background1"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4786089" w14:textId="3244A3E2" w:rsidR="00A15338" w:rsidRDefault="002B2D3B" w:rsidP="00A15338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91C26A3" w14:textId="2B8B855B" w:rsidR="00A15338" w:rsidRDefault="002B2D3B" w:rsidP="00A15338">
                        <w:r>
                          <w:t>3</w:t>
                        </w:r>
                      </w:p>
                    </w:tc>
                  </w:tr>
                  <w:tr w:rsidR="00A15338" w14:paraId="2BC1DC98" w14:textId="77777777" w:rsidTr="00261FBD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45D353B8" w14:textId="49BFDE1B" w:rsidR="00A15338" w:rsidRDefault="002B2D3B" w:rsidP="00A15338">
                        <w:r>
                          <w:rPr>
                            <w:color w:val="000000" w:themeColor="text1"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73F9AA6" w14:textId="213CE337" w:rsidR="00A15338" w:rsidRDefault="002B2D3B" w:rsidP="00A15338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E1CC638" w14:textId="77AB7940" w:rsidR="00A15338" w:rsidRDefault="002B2D3B" w:rsidP="00A15338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0ED2C1B" w14:textId="1F444C07" w:rsidR="00A15338" w:rsidRDefault="002B2D3B" w:rsidP="00A15338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5C1F8E0" w14:textId="2A1671A6" w:rsidR="00A15338" w:rsidRDefault="002B2D3B" w:rsidP="00A15338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D7586F7" w14:textId="7AF9246F" w:rsidR="00A15338" w:rsidRDefault="002B2D3B" w:rsidP="00A15338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0C7602F" w14:textId="5B5648D6" w:rsidR="00A15338" w:rsidRDefault="002B2D3B" w:rsidP="00A15338">
                        <w:r>
                          <w:t>10</w:t>
                        </w:r>
                      </w:p>
                    </w:tc>
                  </w:tr>
                  <w:tr w:rsidR="00A15338" w14:paraId="1A2260A1" w14:textId="77777777" w:rsidTr="00A252E9">
                    <w:tc>
                      <w:tcPr>
                        <w:tcW w:w="448" w:type="dxa"/>
                      </w:tcPr>
                      <w:p w14:paraId="47386DE3" w14:textId="3F47AF05" w:rsidR="00A15338" w:rsidRDefault="002B2D3B" w:rsidP="00A15338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ADC7FEB" w14:textId="3F894D84" w:rsidR="00A15338" w:rsidRDefault="002B2D3B" w:rsidP="00A15338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244E22" w14:textId="432E23E0" w:rsidR="00A15338" w:rsidRDefault="002B2D3B" w:rsidP="00A15338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3D6608C" w14:textId="76C29306" w:rsidR="00A15338" w:rsidRDefault="002B2D3B" w:rsidP="00A15338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2428771" w14:textId="183A115A" w:rsidR="00A15338" w:rsidRDefault="002B2D3B" w:rsidP="00A15338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D52D6CF" w14:textId="69DA3764" w:rsidR="00A15338" w:rsidRDefault="002B2D3B" w:rsidP="00A15338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E07BE75" w14:textId="7CBE8C82" w:rsidR="00A15338" w:rsidRDefault="002B2D3B" w:rsidP="00A15338">
                        <w:r>
                          <w:t>17</w:t>
                        </w:r>
                      </w:p>
                    </w:tc>
                  </w:tr>
                  <w:tr w:rsidR="00A15338" w14:paraId="0D93E5E9" w14:textId="77777777" w:rsidTr="00A252E9">
                    <w:tc>
                      <w:tcPr>
                        <w:tcW w:w="448" w:type="dxa"/>
                      </w:tcPr>
                      <w:p w14:paraId="33E1B6F6" w14:textId="52E41800" w:rsidR="00A15338" w:rsidRDefault="002B2D3B" w:rsidP="00A15338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534D73A" w14:textId="1CB4AB76" w:rsidR="00A15338" w:rsidRDefault="002B2D3B" w:rsidP="00A15338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731C070" w14:textId="40CEEED6" w:rsidR="00A15338" w:rsidRDefault="002B2D3B" w:rsidP="00A15338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AB03F9D" w14:textId="7F92CA1C" w:rsidR="00A15338" w:rsidRDefault="002B2D3B" w:rsidP="00A15338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68522FA" w14:textId="1932E674" w:rsidR="00A15338" w:rsidRDefault="002B2D3B" w:rsidP="00A15338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C9BD2D2" w14:textId="200637E6" w:rsidR="00A15338" w:rsidRDefault="002B2D3B" w:rsidP="00A15338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0F3A1D3" w14:textId="1721C1F7" w:rsidR="00A15338" w:rsidRDefault="002B2D3B" w:rsidP="00A15338">
                        <w:r>
                          <w:t>24</w:t>
                        </w:r>
                      </w:p>
                    </w:tc>
                  </w:tr>
                  <w:tr w:rsidR="00A15338" w14:paraId="66F4059F" w14:textId="77777777" w:rsidTr="001E5FC9">
                    <w:tc>
                      <w:tcPr>
                        <w:tcW w:w="448" w:type="dxa"/>
                      </w:tcPr>
                      <w:p w14:paraId="7DE7CF57" w14:textId="3603D26E" w:rsidR="00A15338" w:rsidRDefault="002B2D3B" w:rsidP="00A15338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10A498C" w14:textId="08A6855F" w:rsidR="00A15338" w:rsidRDefault="002B2D3B" w:rsidP="00A15338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2B44CF6" w14:textId="19663D34" w:rsidR="00A15338" w:rsidRDefault="002B2D3B" w:rsidP="00A15338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9F94FB0" w14:textId="6A5FE181" w:rsidR="00A15338" w:rsidRDefault="002B2D3B" w:rsidP="00A15338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72D002" w14:textId="424E2FA1" w:rsidR="00A15338" w:rsidRDefault="002B2D3B" w:rsidP="00A15338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2BA291A1" w14:textId="3FFAD4B1" w:rsidR="00A15338" w:rsidRDefault="002B2D3B" w:rsidP="00A15338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16B98A1C" w14:textId="67C3E2DC" w:rsidR="00A15338" w:rsidRDefault="002B2D3B" w:rsidP="00A15338">
                        <w:r>
                          <w:t>31</w:t>
                        </w:r>
                      </w:p>
                    </w:tc>
                  </w:tr>
                  <w:tr w:rsidR="00A15338" w14:paraId="469AA378" w14:textId="77777777" w:rsidTr="001E5FC9">
                    <w:tc>
                      <w:tcPr>
                        <w:tcW w:w="448" w:type="dxa"/>
                      </w:tcPr>
                      <w:p w14:paraId="3A88A078" w14:textId="23140CEA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2680F12A" w14:textId="06C08752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3BB09C5E" w14:textId="77777777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016BA043" w14:textId="77777777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18EFE337" w14:textId="77777777" w:rsidR="00A15338" w:rsidRDefault="00A15338" w:rsidP="00A15338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45EC634A" w14:textId="77777777" w:rsidR="00A15338" w:rsidRDefault="00A15338" w:rsidP="00A15338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18A9D69A" w14:textId="77777777" w:rsidR="00A15338" w:rsidRDefault="00A15338" w:rsidP="00A15338"/>
                    </w:tc>
                  </w:tr>
                </w:tbl>
                <w:p w14:paraId="357DFE0C" w14:textId="77777777" w:rsidR="00223D4D" w:rsidRDefault="00223D4D" w:rsidP="00223D4D"/>
              </w:tc>
            </w:tr>
          </w:tbl>
          <w:p w14:paraId="21FBD805" w14:textId="77777777" w:rsidR="00223D4D" w:rsidRDefault="00223D4D" w:rsidP="00223D4D"/>
        </w:tc>
        <w:tc>
          <w:tcPr>
            <w:tcW w:w="579" w:type="dxa"/>
          </w:tcPr>
          <w:p w14:paraId="559B0AD6" w14:textId="77777777" w:rsidR="00223D4D" w:rsidRDefault="00223D4D" w:rsidP="00223D4D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49EECDBB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37FB9779" w14:textId="1D58BC74" w:rsidR="00223D4D" w:rsidRDefault="00A15338" w:rsidP="00223D4D">
                  <w:pPr>
                    <w:spacing w:before="48" w:after="48"/>
                  </w:pPr>
                  <w:r>
                    <w:t>Feb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5C386D24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4F7F5D42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6957516D" w14:textId="3676563D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5DBC246" w14:textId="7BFE0D85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AB8E50C" w14:textId="74F57CA6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237F398" w14:textId="2B2837AA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789002F" w14:textId="41A1D702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DD8EF7A" w14:textId="4F7F87AA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6680472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A15338" w14:paraId="2C78387A" w14:textId="77777777" w:rsidTr="00A252E9">
                    <w:tc>
                      <w:tcPr>
                        <w:tcW w:w="448" w:type="dxa"/>
                      </w:tcPr>
                      <w:p w14:paraId="642990A1" w14:textId="2A65AAD1" w:rsidR="00A15338" w:rsidRDefault="00AC7A4A" w:rsidP="00A15338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9E60A8" w14:textId="1956CFCC" w:rsidR="00A15338" w:rsidRDefault="00AC7A4A" w:rsidP="00A15338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BEEE3A6" w14:textId="326E7D9B" w:rsidR="00A15338" w:rsidRDefault="00AC7A4A" w:rsidP="00A15338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6A0303E" w14:textId="53D57B80" w:rsidR="00A15338" w:rsidRDefault="00AC7A4A" w:rsidP="00A15338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A67ABAA" w14:textId="3FEFAF52" w:rsidR="00A15338" w:rsidRDefault="00AC7A4A" w:rsidP="00A15338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6317D3C" w14:textId="6925C41D" w:rsidR="00A15338" w:rsidRDefault="00AC7A4A" w:rsidP="00A15338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39E56E4" w14:textId="2CE7429B" w:rsidR="00A15338" w:rsidRDefault="00AC7A4A" w:rsidP="00A15338">
                        <w:r>
                          <w:t>7</w:t>
                        </w:r>
                      </w:p>
                    </w:tc>
                  </w:tr>
                  <w:tr w:rsidR="00A15338" w14:paraId="2B92B93F" w14:textId="77777777" w:rsidTr="00A252E9">
                    <w:tc>
                      <w:tcPr>
                        <w:tcW w:w="448" w:type="dxa"/>
                      </w:tcPr>
                      <w:p w14:paraId="1B1B7D62" w14:textId="0A509D90" w:rsidR="00A15338" w:rsidRDefault="00AC7A4A" w:rsidP="00A15338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A5E302" w14:textId="4D20C9C5" w:rsidR="00A15338" w:rsidRDefault="00AC7A4A" w:rsidP="00A15338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F02855D" w14:textId="4B2EDEF0" w:rsidR="00A15338" w:rsidRDefault="00AC7A4A" w:rsidP="00A15338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EC31F1E" w14:textId="465BAEAF" w:rsidR="00A15338" w:rsidRDefault="00AC7A4A" w:rsidP="00A15338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E8DB60A" w14:textId="21D04B83" w:rsidR="00A15338" w:rsidRDefault="00AC7A4A" w:rsidP="00A15338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D8D6617" w14:textId="0B827839" w:rsidR="00A15338" w:rsidRDefault="00AC7A4A" w:rsidP="00A15338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4924CA1" w14:textId="6A6486A8" w:rsidR="00A15338" w:rsidRDefault="00AC7A4A" w:rsidP="00A15338">
                        <w:r>
                          <w:t>14</w:t>
                        </w:r>
                      </w:p>
                    </w:tc>
                  </w:tr>
                  <w:tr w:rsidR="00A15338" w14:paraId="1E08CA5F" w14:textId="77777777" w:rsidTr="00E75668"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36D969FF" w14:textId="2DA74332" w:rsidR="00A15338" w:rsidRDefault="00AC7A4A" w:rsidP="00A15338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4DC439BF" w14:textId="3B558DB1" w:rsidR="00A15338" w:rsidRDefault="00AC7A4A" w:rsidP="00A15338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7BE8339E" w14:textId="0C19AD53" w:rsidR="00A15338" w:rsidRDefault="00AC7A4A" w:rsidP="00A15338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16112F6F" w14:textId="021DC32C" w:rsidR="00A15338" w:rsidRDefault="00AC7A4A" w:rsidP="00A15338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2C5572B1" w14:textId="17614D7A" w:rsidR="00A15338" w:rsidRDefault="00AC7A4A" w:rsidP="00A15338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51DC112" w14:textId="0CAE3EB8" w:rsidR="00A15338" w:rsidRDefault="00AC7A4A" w:rsidP="00A15338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184C866" w14:textId="501B767C" w:rsidR="00A15338" w:rsidRDefault="00AC7A4A" w:rsidP="00A15338">
                        <w:r>
                          <w:t>21</w:t>
                        </w:r>
                      </w:p>
                    </w:tc>
                  </w:tr>
                  <w:tr w:rsidR="00A15338" w14:paraId="56D64DDC" w14:textId="77777777" w:rsidTr="00E75668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  <w:shd w:val="clear" w:color="auto" w:fill="FFFFFF" w:themeFill="background1"/>
                      </w:tcPr>
                      <w:p w14:paraId="524865C5" w14:textId="0013B53E" w:rsidR="00A15338" w:rsidRDefault="00AC7A4A" w:rsidP="00A15338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E750671" w14:textId="2A31E41D" w:rsidR="00A15338" w:rsidRDefault="00AC7A4A" w:rsidP="00A15338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2A84E8A8" w14:textId="0712204C" w:rsidR="00A15338" w:rsidRDefault="00AC7A4A" w:rsidP="00A15338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47DE3312" w14:textId="4FDDB057" w:rsidR="00A15338" w:rsidRDefault="00AC7A4A" w:rsidP="00A15338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25A22AA" w14:textId="1A0B9048" w:rsidR="00A15338" w:rsidRDefault="00AC7A4A" w:rsidP="00A15338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6F0A787" w14:textId="4E22B244" w:rsidR="00A15338" w:rsidRDefault="00AC7A4A" w:rsidP="00A15338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957C2BB" w14:textId="5071B3EA" w:rsidR="00A15338" w:rsidRDefault="00AC7A4A" w:rsidP="00A15338">
                        <w:r>
                          <w:t>28</w:t>
                        </w:r>
                      </w:p>
                    </w:tc>
                  </w:tr>
                  <w:tr w:rsidR="00A15338" w14:paraId="058815E9" w14:textId="77777777" w:rsidTr="001E5FC9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7675C729" w14:textId="5BE2A423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1F6672B9" w14:textId="3C67B7C8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384BDC61" w14:textId="0F8D6851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51523F6B" w14:textId="6466776B" w:rsidR="00A15338" w:rsidRDefault="00A15338" w:rsidP="00A15338"/>
                    </w:tc>
                    <w:tc>
                      <w:tcPr>
                        <w:tcW w:w="448" w:type="dxa"/>
                      </w:tcPr>
                      <w:p w14:paraId="5B57BEF7" w14:textId="054F14F4" w:rsidR="00A15338" w:rsidRDefault="00A15338" w:rsidP="00A15338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045F46D" w14:textId="427434E5" w:rsidR="00A15338" w:rsidRDefault="00A15338" w:rsidP="00A15338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26BEEC9D" w14:textId="77777777" w:rsidR="00A15338" w:rsidRDefault="00A15338" w:rsidP="00A15338"/>
                    </w:tc>
                  </w:tr>
                  <w:tr w:rsidR="006F1D3C" w14:paraId="1122721B" w14:textId="77777777" w:rsidTr="001E5FC9">
                    <w:tc>
                      <w:tcPr>
                        <w:tcW w:w="448" w:type="dxa"/>
                      </w:tcPr>
                      <w:p w14:paraId="50BD3B13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069020EC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624BA91E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0BA3C442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24ACE215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176A0BC2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A51D9EE" w14:textId="77777777" w:rsidR="006F1D3C" w:rsidRDefault="006F1D3C" w:rsidP="006F1D3C"/>
                    </w:tc>
                  </w:tr>
                </w:tbl>
                <w:p w14:paraId="718025D6" w14:textId="77777777" w:rsidR="00223D4D" w:rsidRDefault="00223D4D" w:rsidP="00223D4D"/>
              </w:tc>
            </w:tr>
          </w:tbl>
          <w:p w14:paraId="7BBFD537" w14:textId="77777777" w:rsidR="00223D4D" w:rsidRDefault="00223D4D" w:rsidP="00223D4D"/>
        </w:tc>
      </w:tr>
      <w:tr w:rsidR="00223D4D" w14:paraId="4F669D44" w14:textId="77777777">
        <w:trPr>
          <w:trHeight w:hRule="exact" w:val="144"/>
        </w:trPr>
        <w:tc>
          <w:tcPr>
            <w:tcW w:w="3214" w:type="dxa"/>
          </w:tcPr>
          <w:p w14:paraId="4F4BAF79" w14:textId="77777777" w:rsidR="00223D4D" w:rsidRDefault="00223D4D" w:rsidP="00223D4D"/>
        </w:tc>
        <w:tc>
          <w:tcPr>
            <w:tcW w:w="579" w:type="dxa"/>
          </w:tcPr>
          <w:p w14:paraId="259783A2" w14:textId="77777777" w:rsidR="00223D4D" w:rsidRDefault="00223D4D" w:rsidP="00223D4D"/>
        </w:tc>
        <w:tc>
          <w:tcPr>
            <w:tcW w:w="3214" w:type="dxa"/>
          </w:tcPr>
          <w:p w14:paraId="40A1AD0D" w14:textId="77777777" w:rsidR="00223D4D" w:rsidRDefault="00223D4D" w:rsidP="00223D4D"/>
        </w:tc>
        <w:tc>
          <w:tcPr>
            <w:tcW w:w="579" w:type="dxa"/>
          </w:tcPr>
          <w:p w14:paraId="1578A557" w14:textId="77777777" w:rsidR="00223D4D" w:rsidRDefault="00223D4D" w:rsidP="00223D4D"/>
        </w:tc>
        <w:tc>
          <w:tcPr>
            <w:tcW w:w="3214" w:type="dxa"/>
          </w:tcPr>
          <w:p w14:paraId="506BB75F" w14:textId="77777777" w:rsidR="00223D4D" w:rsidRDefault="00223D4D" w:rsidP="00223D4D"/>
        </w:tc>
      </w:tr>
      <w:tr w:rsidR="00223D4D" w14:paraId="472F0923" w14:textId="77777777"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188DE328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2EAC06CE" w14:textId="3EE9AD96" w:rsidR="00223D4D" w:rsidRDefault="00A15338" w:rsidP="00223D4D">
                  <w:pPr>
                    <w:spacing w:before="48" w:after="48"/>
                  </w:pPr>
                  <w:r>
                    <w:t>Mar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56E064E8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344808C5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1650329A" w14:textId="7697BDF0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DB1F2D9" w14:textId="6364DA4D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EBE2B73" w14:textId="3C13C219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095B297" w14:textId="66BB56F2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9F14690" w14:textId="6D55EE0F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2CD7F4" w14:textId="0D93C0DD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659D14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A15338" w14:paraId="43597387" w14:textId="77777777" w:rsidTr="00A252E9">
                    <w:tc>
                      <w:tcPr>
                        <w:tcW w:w="448" w:type="dxa"/>
                      </w:tcPr>
                      <w:p w14:paraId="4A8534D3" w14:textId="69FBAB34" w:rsidR="00A15338" w:rsidRDefault="00871B3B" w:rsidP="00A15338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3485286" w14:textId="76E3D0B0" w:rsidR="00A15338" w:rsidRDefault="00871B3B" w:rsidP="00A15338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92D0A5" w14:textId="1CC9F83C" w:rsidR="00A15338" w:rsidRDefault="00871B3B" w:rsidP="00A15338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35B2E6B" w14:textId="0B44D8DC" w:rsidR="00A15338" w:rsidRDefault="00871B3B" w:rsidP="00A15338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10AEF8" w14:textId="6B403933" w:rsidR="00A15338" w:rsidRDefault="00871B3B" w:rsidP="00A15338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7150960" w14:textId="19DF4C18" w:rsidR="00A15338" w:rsidRDefault="00871B3B" w:rsidP="00A15338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D15AB4C" w14:textId="3EE9A778" w:rsidR="00A15338" w:rsidRDefault="00871B3B" w:rsidP="00A15338">
                        <w:r>
                          <w:t>7</w:t>
                        </w:r>
                      </w:p>
                    </w:tc>
                  </w:tr>
                  <w:tr w:rsidR="00A15338" w14:paraId="5B0E2E68" w14:textId="77777777" w:rsidTr="00A252E9">
                    <w:tc>
                      <w:tcPr>
                        <w:tcW w:w="448" w:type="dxa"/>
                      </w:tcPr>
                      <w:p w14:paraId="59B1D1B1" w14:textId="069A006A" w:rsidR="00A15338" w:rsidRDefault="00871B3B" w:rsidP="00A15338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5C6505D" w14:textId="1557624E" w:rsidR="00A15338" w:rsidRDefault="00871B3B" w:rsidP="00A15338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405CA30" w14:textId="51D6B442" w:rsidR="00A15338" w:rsidRDefault="00871B3B" w:rsidP="00A15338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D2A7B71" w14:textId="6C1FAF20" w:rsidR="00A15338" w:rsidRDefault="00871B3B" w:rsidP="00A15338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1CE5607" w14:textId="6EEC90C9" w:rsidR="00A15338" w:rsidRDefault="00871B3B" w:rsidP="00A15338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3C6F1F4" w14:textId="6CE6A6F0" w:rsidR="00A15338" w:rsidRDefault="00871B3B" w:rsidP="00A15338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23D0C4F" w14:textId="39A92E67" w:rsidR="00A15338" w:rsidRDefault="00871B3B" w:rsidP="001E5FC9">
                        <w:pPr>
                          <w:jc w:val="left"/>
                        </w:pPr>
                        <w:r>
                          <w:t>14</w:t>
                        </w:r>
                      </w:p>
                    </w:tc>
                  </w:tr>
                  <w:tr w:rsidR="00A15338" w14:paraId="2274D3D6" w14:textId="77777777" w:rsidTr="00A252E9">
                    <w:tc>
                      <w:tcPr>
                        <w:tcW w:w="448" w:type="dxa"/>
                      </w:tcPr>
                      <w:p w14:paraId="4A172159" w14:textId="7ECB2F6E" w:rsidR="00A15338" w:rsidRDefault="00871B3B" w:rsidP="00A15338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4673DCD" w14:textId="5972A68E" w:rsidR="00A15338" w:rsidRDefault="00871B3B" w:rsidP="00A15338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7BAE5F2" w14:textId="5D5AA7B4" w:rsidR="00A15338" w:rsidRDefault="00871B3B" w:rsidP="00A15338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8145427" w14:textId="7F7C9D7A" w:rsidR="00A15338" w:rsidRDefault="00871B3B" w:rsidP="00A15338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EED0A79" w14:textId="700CC99F" w:rsidR="00A15338" w:rsidRDefault="00871B3B" w:rsidP="00A15338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6B7A789" w14:textId="310D44A4" w:rsidR="00A15338" w:rsidRDefault="00871B3B" w:rsidP="00A15338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EA31BF9" w14:textId="374D2AB1" w:rsidR="00A15338" w:rsidRDefault="00871B3B" w:rsidP="00A15338">
                        <w:r>
                          <w:t>21</w:t>
                        </w:r>
                      </w:p>
                    </w:tc>
                  </w:tr>
                  <w:tr w:rsidR="00A15338" w14:paraId="5E5ADCF4" w14:textId="77777777" w:rsidTr="00595CD2">
                    <w:tc>
                      <w:tcPr>
                        <w:tcW w:w="448" w:type="dxa"/>
                      </w:tcPr>
                      <w:p w14:paraId="76EF6AF1" w14:textId="2C5CCB25" w:rsidR="00A15338" w:rsidRDefault="00871B3B" w:rsidP="00A15338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E69436" w14:textId="5E50386E" w:rsidR="00A15338" w:rsidRDefault="00871B3B" w:rsidP="00A15338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DD0D4C6" w14:textId="78795BD4" w:rsidR="00A15338" w:rsidRDefault="00871B3B" w:rsidP="00A15338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F7FA51E" w14:textId="5C3267CA" w:rsidR="00A15338" w:rsidRDefault="00871B3B" w:rsidP="00A15338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000000" w:themeFill="text1"/>
                      </w:tcPr>
                      <w:p w14:paraId="6EEE4D08" w14:textId="79930A59" w:rsidR="00A15338" w:rsidRDefault="00871B3B" w:rsidP="00A15338">
                        <w:r w:rsidRPr="00595CD2">
                          <w:rPr>
                            <w:color w:val="FFFFFF" w:themeColor="background1"/>
                          </w:rP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70E23A4" w14:textId="6E2218B8" w:rsidR="00A15338" w:rsidRDefault="00871B3B" w:rsidP="00A15338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47A2E9D" w14:textId="4677B9E0" w:rsidR="00A15338" w:rsidRDefault="00871B3B" w:rsidP="00A15338">
                        <w:r>
                          <w:t>28</w:t>
                        </w:r>
                      </w:p>
                    </w:tc>
                  </w:tr>
                  <w:tr w:rsidR="00A15338" w14:paraId="23FF4594" w14:textId="77777777" w:rsidTr="00595CD2">
                    <w:tc>
                      <w:tcPr>
                        <w:tcW w:w="448" w:type="dxa"/>
                        <w:shd w:val="clear" w:color="auto" w:fill="000000" w:themeFill="text1"/>
                      </w:tcPr>
                      <w:p w14:paraId="5EDB6504" w14:textId="553F05C7" w:rsidR="00A15338" w:rsidRDefault="00871B3B" w:rsidP="00A15338">
                        <w:r w:rsidRPr="00595CD2">
                          <w:rPr>
                            <w:color w:val="FFFFFF" w:themeColor="background1"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21BF2545" w14:textId="2E588611" w:rsidR="00A15338" w:rsidRDefault="00871B3B" w:rsidP="00A15338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3D05813D" w14:textId="5FFB19CA" w:rsidR="00A15338" w:rsidRDefault="00871B3B" w:rsidP="00A15338">
                        <w:r>
                          <w:t>31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3BCB58" w14:textId="3F194634" w:rsidR="00A15338" w:rsidRDefault="00A15338" w:rsidP="00A15338"/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  <w:shd w:val="clear" w:color="auto" w:fill="FFFFFF" w:themeFill="background1"/>
                      </w:tcPr>
                      <w:p w14:paraId="6BF49BB3" w14:textId="47A72157" w:rsidR="00A15338" w:rsidRPr="001E5FC9" w:rsidRDefault="00A15338" w:rsidP="00A15338">
                        <w:pPr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22060CBA" w14:textId="71B6E862" w:rsidR="00A15338" w:rsidRDefault="00A15338" w:rsidP="00A15338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D230838" w14:textId="10FDF961" w:rsidR="00A15338" w:rsidRDefault="00A15338" w:rsidP="00A15338"/>
                    </w:tc>
                  </w:tr>
                  <w:tr w:rsidR="006F1D3C" w14:paraId="37BAED6C" w14:textId="77777777" w:rsidTr="00871B3B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31D1490" w14:textId="7A54C8CA" w:rsidR="006F1D3C" w:rsidRDefault="006F1D3C" w:rsidP="006F1D3C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DAA8AF6" w14:textId="21A7E352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72A1F779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4A9FE3AE" w14:textId="77777777" w:rsidR="006F1D3C" w:rsidRDefault="006F1D3C" w:rsidP="006F1D3C"/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72EE5476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3C2B334B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605BAAF9" w14:textId="77777777" w:rsidR="006F1D3C" w:rsidRDefault="006F1D3C" w:rsidP="006F1D3C"/>
                    </w:tc>
                  </w:tr>
                </w:tbl>
                <w:p w14:paraId="19330F58" w14:textId="77777777" w:rsidR="00223D4D" w:rsidRDefault="00223D4D" w:rsidP="00223D4D"/>
              </w:tc>
            </w:tr>
          </w:tbl>
          <w:p w14:paraId="798BEC1F" w14:textId="77777777" w:rsidR="00223D4D" w:rsidRDefault="00223D4D" w:rsidP="00223D4D"/>
        </w:tc>
        <w:tc>
          <w:tcPr>
            <w:tcW w:w="579" w:type="dxa"/>
          </w:tcPr>
          <w:p w14:paraId="07EE6B49" w14:textId="77777777" w:rsidR="00223D4D" w:rsidRDefault="00223D4D" w:rsidP="00223D4D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06CADDBB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6096731C" w14:textId="325F6A23" w:rsidR="00223D4D" w:rsidRDefault="00A15338" w:rsidP="00223D4D">
                  <w:pPr>
                    <w:spacing w:before="48" w:after="48"/>
                  </w:pPr>
                  <w:r>
                    <w:t>Apr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0C245E75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232F4D6D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2FA8F945" w14:textId="48513816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06F9799" w14:textId="5AFE6D8D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4177FA7" w14:textId="1E27ED01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8916EB" w14:textId="5126765D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A40EDDE" w14:textId="14D56D7D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7F235D6" w14:textId="616F1053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2084AED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A15338" w14:paraId="3505C1A0" w14:textId="77777777" w:rsidTr="00505C7C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68BA1494" w14:textId="4731ADF0" w:rsidR="00A15338" w:rsidRDefault="00A15338" w:rsidP="00A15338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45B464A1" w14:textId="5430E394" w:rsidR="00A15338" w:rsidRDefault="00A15338" w:rsidP="00A15338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4855FC9" w14:textId="0E402AC5" w:rsidR="00A15338" w:rsidRDefault="00A15338" w:rsidP="00A15338"/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7BB8800D" w14:textId="00011F45" w:rsidR="00505C7C" w:rsidRDefault="00505C7C" w:rsidP="00505C7C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70157159" w14:textId="5DDBB5A4" w:rsidR="00A15338" w:rsidRDefault="00DD2F22" w:rsidP="00A15338"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1AA62A4" w14:textId="7A21CCB7" w:rsidR="00A15338" w:rsidRDefault="00DD2F22" w:rsidP="00A15338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096D213" w14:textId="06598403" w:rsidR="00A15338" w:rsidRDefault="00DD2F22" w:rsidP="00A15338">
                        <w:r>
                          <w:t>4</w:t>
                        </w:r>
                      </w:p>
                    </w:tc>
                  </w:tr>
                  <w:tr w:rsidR="00A15338" w14:paraId="7CAFF0D2" w14:textId="77777777" w:rsidTr="00DD2F22"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38E1F3BB" w14:textId="6ED19ACC" w:rsidR="00A15338" w:rsidRPr="00DD2F22" w:rsidRDefault="00DD2F22" w:rsidP="00A15338">
                        <w:pPr>
                          <w:rPr>
                            <w:color w:val="000000" w:themeColor="text1"/>
                          </w:rPr>
                        </w:pPr>
                        <w:r w:rsidRPr="00DD2F22">
                          <w:rPr>
                            <w:color w:val="000000" w:themeColor="text1"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4F50271C" w14:textId="16AF1BE7" w:rsidR="00A15338" w:rsidRDefault="00DD2F22" w:rsidP="00A15338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50F93AFB" w14:textId="3CCED396" w:rsidR="00A15338" w:rsidRDefault="00DD2F22" w:rsidP="00A15338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045898E9" w14:textId="148BA6CB" w:rsidR="00A15338" w:rsidRDefault="00DD2F22" w:rsidP="00A15338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55EEE16F" w14:textId="7605AFF2" w:rsidR="00A15338" w:rsidRDefault="00DD2F22" w:rsidP="00A15338">
                        <w:r>
                          <w:rPr>
                            <w:color w:val="000000" w:themeColor="text1"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84B4168" w14:textId="014F9E9B" w:rsidR="00A15338" w:rsidRDefault="00DD2F22" w:rsidP="00A15338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A1903B5" w14:textId="6DB2FBAF" w:rsidR="00A15338" w:rsidRDefault="00DD2F22" w:rsidP="00A15338">
                        <w:r>
                          <w:t>11</w:t>
                        </w:r>
                      </w:p>
                    </w:tc>
                  </w:tr>
                  <w:tr w:rsidR="00A15338" w14:paraId="3D2C08C9" w14:textId="77777777" w:rsidTr="00A40A9A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  <w:shd w:val="clear" w:color="auto" w:fill="FFFFFF" w:themeFill="background1"/>
                      </w:tcPr>
                      <w:p w14:paraId="04B69FBB" w14:textId="50FC16FA" w:rsidR="00A15338" w:rsidRDefault="00344617" w:rsidP="00A15338">
                        <w:r>
                          <w:rPr>
                            <w:color w:val="000000" w:themeColor="text1"/>
                          </w:rPr>
                          <w:t>1</w:t>
                        </w:r>
                        <w:r w:rsidR="00DD2F22">
                          <w:rPr>
                            <w:color w:val="000000" w:themeColor="text1"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6D1A6AB9" w14:textId="5BB4EBEF" w:rsidR="00A15338" w:rsidRDefault="00DD2F22" w:rsidP="00A15338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297D3857" w14:textId="5BE0FC9E" w:rsidR="00A15338" w:rsidRDefault="00DD2F22" w:rsidP="00A15338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43E72245" w14:textId="0CE2480D" w:rsidR="00A15338" w:rsidRDefault="00DD2F22" w:rsidP="00A15338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51A818B" w14:textId="6FB0B948" w:rsidR="00A15338" w:rsidRPr="001E5FC9" w:rsidRDefault="00DD2F22" w:rsidP="00A1533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000000" w:themeColor="text1"/>
                          </w:rP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4E8681F" w14:textId="285EE027" w:rsidR="00A15338" w:rsidRDefault="00DD2F22" w:rsidP="00A15338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2EF30B2" w14:textId="267490EF" w:rsidR="00A15338" w:rsidRDefault="00DD2F22" w:rsidP="00A15338">
                        <w:r>
                          <w:t>18</w:t>
                        </w:r>
                      </w:p>
                    </w:tc>
                  </w:tr>
                  <w:tr w:rsidR="00A15338" w14:paraId="0911AA3A" w14:textId="77777777" w:rsidTr="008004FF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FFFFFF" w:themeFill="background1"/>
                      </w:tcPr>
                      <w:p w14:paraId="5D59E4FA" w14:textId="026819CB" w:rsidR="00A15338" w:rsidRPr="001E5FC9" w:rsidRDefault="00DD2F22" w:rsidP="00A1533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000000" w:themeColor="text1"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CB2427B" w14:textId="0747E5EE" w:rsidR="00A15338" w:rsidRDefault="00DD2F22" w:rsidP="00A15338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DAD4598" w14:textId="1572227E" w:rsidR="00A15338" w:rsidRDefault="00DD2F22" w:rsidP="00A15338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B53BB0D" w14:textId="5E886873" w:rsidR="00A15338" w:rsidRDefault="00DD2F22" w:rsidP="00A15338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63BAB9B" w14:textId="0146AA8A" w:rsidR="00A15338" w:rsidRDefault="00DD2F22" w:rsidP="00A15338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A331089" w14:textId="1E2FFFAD" w:rsidR="00A15338" w:rsidRDefault="00DD2F22" w:rsidP="00A15338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40E0639" w14:textId="56A96C84" w:rsidR="00A15338" w:rsidRDefault="00DD2F22" w:rsidP="00A15338">
                        <w:r>
                          <w:t>25</w:t>
                        </w:r>
                      </w:p>
                    </w:tc>
                  </w:tr>
                  <w:tr w:rsidR="00A15338" w14:paraId="4BA28A84" w14:textId="77777777" w:rsidTr="001E5FC9">
                    <w:tc>
                      <w:tcPr>
                        <w:tcW w:w="448" w:type="dxa"/>
                      </w:tcPr>
                      <w:p w14:paraId="05BC2DAB" w14:textId="7EDE598E" w:rsidR="00A15338" w:rsidRDefault="00DD2F22" w:rsidP="00A15338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F30AE3F" w14:textId="5B481336" w:rsidR="00A15338" w:rsidRDefault="00DD2F22" w:rsidP="00A15338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997869" w14:textId="7DB9A011" w:rsidR="00A15338" w:rsidRDefault="00D0746F" w:rsidP="00A15338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FAD1F98" w14:textId="02F1D4AD" w:rsidR="00A15338" w:rsidRDefault="00D0746F" w:rsidP="00A15338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FA2070D" w14:textId="38D79ABE" w:rsidR="00A15338" w:rsidRDefault="00D0746F" w:rsidP="00A15338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75F548DF" w14:textId="162A5559" w:rsidR="00A15338" w:rsidRDefault="00A15338" w:rsidP="00A15338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DF99A55" w14:textId="7118E99B" w:rsidR="00A15338" w:rsidRDefault="00A15338" w:rsidP="00A15338"/>
                    </w:tc>
                  </w:tr>
                  <w:tr w:rsidR="006F1D3C" w14:paraId="3B4B8B4B" w14:textId="77777777" w:rsidTr="001E5FC9">
                    <w:tc>
                      <w:tcPr>
                        <w:tcW w:w="448" w:type="dxa"/>
                      </w:tcPr>
                      <w:p w14:paraId="35A8C96A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2743AAB8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69F92C0F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171C25C6" w14:textId="77777777" w:rsidR="006F1D3C" w:rsidRDefault="006F1D3C" w:rsidP="006F1D3C"/>
                    </w:tc>
                    <w:tc>
                      <w:tcPr>
                        <w:tcW w:w="448" w:type="dxa"/>
                      </w:tcPr>
                      <w:p w14:paraId="2DE1ED1B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4F51E5EC" w14:textId="77777777" w:rsidR="006F1D3C" w:rsidRDefault="006F1D3C" w:rsidP="006F1D3C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13EE62A8" w14:textId="77777777" w:rsidR="006F1D3C" w:rsidRDefault="006F1D3C" w:rsidP="006F1D3C"/>
                    </w:tc>
                  </w:tr>
                </w:tbl>
                <w:p w14:paraId="5C2B81EE" w14:textId="77777777" w:rsidR="00223D4D" w:rsidRDefault="00223D4D" w:rsidP="00223D4D"/>
              </w:tc>
            </w:tr>
          </w:tbl>
          <w:p w14:paraId="6A485D8E" w14:textId="77777777" w:rsidR="00223D4D" w:rsidRDefault="00223D4D" w:rsidP="00223D4D"/>
        </w:tc>
        <w:tc>
          <w:tcPr>
            <w:tcW w:w="579" w:type="dxa"/>
          </w:tcPr>
          <w:p w14:paraId="753A137C" w14:textId="77777777" w:rsidR="00223D4D" w:rsidRDefault="00223D4D" w:rsidP="00223D4D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396DC1B1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500A6266" w14:textId="353A4235" w:rsidR="00223D4D" w:rsidRDefault="00A15338" w:rsidP="00223D4D">
                  <w:pPr>
                    <w:spacing w:before="48" w:after="48"/>
                  </w:pPr>
                  <w:r>
                    <w:t>May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57A026B4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3205" w:type="dxa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517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24928BB6" w14:textId="77777777" w:rsidTr="0030150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517" w:type="dxa"/>
                      </w:tcPr>
                      <w:p w14:paraId="42AC6696" w14:textId="235E7565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AE866AD" w14:textId="6689AFBC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0B7E10C" w14:textId="4B02102D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418045" w14:textId="3652F28A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40E2BB19" w14:textId="5FC74B10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530745D" w14:textId="7EFC51AA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EECFC29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6E7372" w14:paraId="4F56501B" w14:textId="77777777" w:rsidTr="0030150A">
                    <w:tc>
                      <w:tcPr>
                        <w:tcW w:w="517" w:type="dxa"/>
                        <w:shd w:val="clear" w:color="auto" w:fill="FFFFFF" w:themeFill="background1"/>
                      </w:tcPr>
                      <w:p w14:paraId="25067E4A" w14:textId="60BB9D55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0527A711" w14:textId="67654423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5D40E3E8" w14:textId="236B5266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1D7425FB" w14:textId="2ADD10DE" w:rsidR="006E7372" w:rsidRDefault="006E7372" w:rsidP="006E7372"/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0BE1DAD7" w14:textId="42583833" w:rsidR="006E7372" w:rsidRPr="003C149E" w:rsidRDefault="006E7372" w:rsidP="006E7372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295169C" w14:textId="7D60DFDE" w:rsidR="006E7372" w:rsidRPr="003C149E" w:rsidRDefault="00D0746F" w:rsidP="006E7372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C915AD4" w14:textId="300B44D7" w:rsidR="006E7372" w:rsidRDefault="00D0746F" w:rsidP="006E7372">
                        <w:r>
                          <w:t>2</w:t>
                        </w:r>
                      </w:p>
                    </w:tc>
                  </w:tr>
                  <w:tr w:rsidR="006E7372" w14:paraId="55114C0C" w14:textId="77777777" w:rsidTr="008004FF">
                    <w:tc>
                      <w:tcPr>
                        <w:tcW w:w="517" w:type="dxa"/>
                        <w:shd w:val="clear" w:color="auto" w:fill="000000" w:themeFill="text1"/>
                      </w:tcPr>
                      <w:p w14:paraId="3D4BF486" w14:textId="6EC9E19D" w:rsidR="006E7372" w:rsidRDefault="00D0746F" w:rsidP="006E7372">
                        <w:r>
                          <w:rPr>
                            <w:color w:val="FFFFFF" w:themeColor="background1"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5F094EB" w14:textId="46CAAEF3" w:rsidR="006E7372" w:rsidRDefault="00D0746F" w:rsidP="006E7372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98DC5DA" w14:textId="549C4E99" w:rsidR="006E7372" w:rsidRDefault="00D0746F" w:rsidP="006E7372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EC04CC" w14:textId="4CD5EB54" w:rsidR="006E7372" w:rsidRDefault="00D0746F" w:rsidP="006E7372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6F8106AF" w14:textId="5266BC7A" w:rsidR="006E7372" w:rsidRDefault="00D0746F" w:rsidP="006E7372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3EA5C16" w14:textId="6795A204" w:rsidR="006E7372" w:rsidRDefault="00D0746F" w:rsidP="006E7372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0DBA338" w14:textId="1CDA7D1D" w:rsidR="006E7372" w:rsidRDefault="00D0746F" w:rsidP="006E7372">
                        <w:r>
                          <w:t>9</w:t>
                        </w:r>
                      </w:p>
                    </w:tc>
                  </w:tr>
                  <w:tr w:rsidR="006E7372" w14:paraId="58034FF9" w14:textId="77777777" w:rsidTr="00261FBD">
                    <w:tc>
                      <w:tcPr>
                        <w:tcW w:w="517" w:type="dxa"/>
                      </w:tcPr>
                      <w:p w14:paraId="139F44C0" w14:textId="1B4E76F6" w:rsidR="006E7372" w:rsidRDefault="00D0746F" w:rsidP="006E7372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01D2BCD" w14:textId="6E948202" w:rsidR="006E7372" w:rsidRDefault="00D0746F" w:rsidP="006E7372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A263E33" w14:textId="706A0A4C" w:rsidR="006E7372" w:rsidRDefault="00D0746F" w:rsidP="006E7372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2D057E" w14:textId="507E8175" w:rsidR="006E7372" w:rsidRDefault="00D0746F" w:rsidP="006E7372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23879E1" w14:textId="72CDB9F8" w:rsidR="006E7372" w:rsidRDefault="00D0746F" w:rsidP="006E7372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BA8950B" w14:textId="3C40F37C" w:rsidR="006E7372" w:rsidRDefault="00D0746F" w:rsidP="006E7372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D6A747A" w14:textId="20DC219D" w:rsidR="006E7372" w:rsidRDefault="00D0746F" w:rsidP="006E7372">
                        <w:r>
                          <w:t>16</w:t>
                        </w:r>
                      </w:p>
                    </w:tc>
                  </w:tr>
                  <w:tr w:rsidR="006E7372" w14:paraId="64B7EB18" w14:textId="77777777" w:rsidTr="00261FBD">
                    <w:tc>
                      <w:tcPr>
                        <w:tcW w:w="517" w:type="dxa"/>
                      </w:tcPr>
                      <w:p w14:paraId="121FF3A1" w14:textId="36DFDD30" w:rsidR="006E7372" w:rsidRDefault="00D0746F" w:rsidP="006E7372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D217BD" w14:textId="73584FD6" w:rsidR="006E7372" w:rsidRDefault="00D0746F" w:rsidP="006E7372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E5ACF7" w14:textId="581A58AA" w:rsidR="006E7372" w:rsidRDefault="00D0746F" w:rsidP="006E7372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2294A95" w14:textId="35E79038" w:rsidR="006E7372" w:rsidRDefault="00D0746F" w:rsidP="006E7372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51F2193" w14:textId="4E3577B7" w:rsidR="006E7372" w:rsidRDefault="00D0746F" w:rsidP="006E7372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657F05F" w14:textId="606F6BF8" w:rsidR="006E7372" w:rsidRDefault="00D0746F" w:rsidP="006E7372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26AD62E6" w14:textId="5F3C4A86" w:rsidR="006E7372" w:rsidRDefault="00D0746F" w:rsidP="006E7372">
                        <w:r>
                          <w:t>23</w:t>
                        </w:r>
                      </w:p>
                    </w:tc>
                  </w:tr>
                  <w:tr w:rsidR="006E7372" w14:paraId="6C62B2A8" w14:textId="77777777" w:rsidTr="00902C1B">
                    <w:tc>
                      <w:tcPr>
                        <w:tcW w:w="517" w:type="dxa"/>
                        <w:shd w:val="clear" w:color="auto" w:fill="FFFFFF" w:themeFill="background1"/>
                      </w:tcPr>
                      <w:p w14:paraId="7EC2D3E1" w14:textId="379C922F" w:rsidR="006E7372" w:rsidRPr="00902C1B" w:rsidRDefault="00D0746F" w:rsidP="006E7372">
                        <w:pPr>
                          <w:rPr>
                            <w:color w:val="000000" w:themeColor="text1"/>
                          </w:rPr>
                        </w:pPr>
                        <w:r w:rsidRPr="00902C1B">
                          <w:rPr>
                            <w:color w:val="000000" w:themeColor="text1"/>
                          </w:rP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347489D" w14:textId="51EBC2EB" w:rsidR="006E7372" w:rsidRPr="00902C1B" w:rsidRDefault="00D0746F" w:rsidP="006E7372">
                        <w:pPr>
                          <w:rPr>
                            <w:color w:val="000000" w:themeColor="text1"/>
                          </w:rPr>
                        </w:pPr>
                        <w:r w:rsidRPr="00902C1B">
                          <w:rPr>
                            <w:color w:val="000000" w:themeColor="text1"/>
                          </w:rP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0B97BD7" w14:textId="4B634ADE" w:rsidR="006E7372" w:rsidRPr="00902C1B" w:rsidRDefault="00D0746F" w:rsidP="006E7372">
                        <w:pPr>
                          <w:rPr>
                            <w:color w:val="000000" w:themeColor="text1"/>
                          </w:rPr>
                        </w:pPr>
                        <w:r w:rsidRPr="00902C1B">
                          <w:rPr>
                            <w:color w:val="000000" w:themeColor="text1"/>
                          </w:rP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6D0A18C" w14:textId="77184D5D" w:rsidR="006E7372" w:rsidRPr="00902C1B" w:rsidRDefault="00902C1B" w:rsidP="006E7372">
                        <w:pPr>
                          <w:rPr>
                            <w:color w:val="000000" w:themeColor="text1"/>
                          </w:rPr>
                        </w:pPr>
                        <w:r w:rsidRPr="00902C1B">
                          <w:rPr>
                            <w:color w:val="000000" w:themeColor="text1"/>
                          </w:rP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CD26BC7" w14:textId="2F7F397C" w:rsidR="006E7372" w:rsidRPr="00902C1B" w:rsidRDefault="00902C1B" w:rsidP="006E7372">
                        <w:pPr>
                          <w:rPr>
                            <w:color w:val="000000" w:themeColor="text1"/>
                          </w:rPr>
                        </w:pPr>
                        <w:r w:rsidRPr="00902C1B">
                          <w:rPr>
                            <w:color w:val="000000" w:themeColor="text1"/>
                          </w:rPr>
                          <w:t>28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4F7D64B1" w14:textId="1AB9AD0E" w:rsidR="006E7372" w:rsidRDefault="00902C1B" w:rsidP="006E7372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188CCB5F" w14:textId="729119AB" w:rsidR="006E7372" w:rsidRDefault="00902C1B" w:rsidP="006E7372">
                        <w:r>
                          <w:t>30</w:t>
                        </w:r>
                      </w:p>
                    </w:tc>
                  </w:tr>
                  <w:tr w:rsidR="006E7372" w14:paraId="799205C8" w14:textId="77777777" w:rsidTr="00902C1B">
                    <w:tc>
                      <w:tcPr>
                        <w:tcW w:w="517" w:type="dxa"/>
                        <w:shd w:val="clear" w:color="auto" w:fill="000000" w:themeFill="text1"/>
                      </w:tcPr>
                      <w:p w14:paraId="216CCB3F" w14:textId="6CC4B42C" w:rsidR="006E7372" w:rsidRDefault="00902C1B" w:rsidP="006E7372">
                        <w:r w:rsidRPr="00902C1B">
                          <w:rPr>
                            <w:color w:val="FFFFFF" w:themeColor="background1"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5BDFF3C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44F58859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1A7C9939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390EDFD9" w14:textId="77777777" w:rsidR="006E7372" w:rsidRDefault="006E7372" w:rsidP="006E7372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0AAE4DE5" w14:textId="77777777" w:rsidR="006E7372" w:rsidRDefault="006E7372" w:rsidP="006E7372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BEEF74C" w14:textId="77777777" w:rsidR="006E7372" w:rsidRDefault="006E7372" w:rsidP="006E7372"/>
                    </w:tc>
                  </w:tr>
                </w:tbl>
                <w:p w14:paraId="71F4CE6D" w14:textId="77777777" w:rsidR="00223D4D" w:rsidRDefault="00223D4D" w:rsidP="00223D4D"/>
              </w:tc>
            </w:tr>
          </w:tbl>
          <w:p w14:paraId="35F9B204" w14:textId="77777777" w:rsidR="00223D4D" w:rsidRDefault="00223D4D" w:rsidP="00223D4D"/>
        </w:tc>
      </w:tr>
      <w:tr w:rsidR="00223D4D" w14:paraId="7CA954E8" w14:textId="77777777">
        <w:trPr>
          <w:trHeight w:hRule="exact" w:val="144"/>
        </w:trPr>
        <w:tc>
          <w:tcPr>
            <w:tcW w:w="3214" w:type="dxa"/>
          </w:tcPr>
          <w:p w14:paraId="727E5AB4" w14:textId="77777777" w:rsidR="00223D4D" w:rsidRDefault="00223D4D" w:rsidP="00223D4D"/>
        </w:tc>
        <w:tc>
          <w:tcPr>
            <w:tcW w:w="579" w:type="dxa"/>
          </w:tcPr>
          <w:p w14:paraId="746AA72B" w14:textId="77777777" w:rsidR="00223D4D" w:rsidRDefault="00223D4D" w:rsidP="00223D4D"/>
        </w:tc>
        <w:tc>
          <w:tcPr>
            <w:tcW w:w="3214" w:type="dxa"/>
          </w:tcPr>
          <w:p w14:paraId="3A9C1F85" w14:textId="77777777" w:rsidR="00223D4D" w:rsidRDefault="00223D4D" w:rsidP="00223D4D"/>
        </w:tc>
        <w:tc>
          <w:tcPr>
            <w:tcW w:w="579" w:type="dxa"/>
          </w:tcPr>
          <w:p w14:paraId="127217BF" w14:textId="77777777" w:rsidR="00223D4D" w:rsidRDefault="00223D4D" w:rsidP="00223D4D"/>
        </w:tc>
        <w:tc>
          <w:tcPr>
            <w:tcW w:w="3214" w:type="dxa"/>
          </w:tcPr>
          <w:p w14:paraId="3E05B97A" w14:textId="77777777" w:rsidR="00223D4D" w:rsidRDefault="00223D4D" w:rsidP="00223D4D"/>
        </w:tc>
      </w:tr>
      <w:tr w:rsidR="00223D4D" w14:paraId="0371EE64" w14:textId="77777777"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2479D859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72B5573" w14:textId="102A1E92" w:rsidR="00223D4D" w:rsidRDefault="006E7372" w:rsidP="00223D4D">
                  <w:pPr>
                    <w:spacing w:before="48" w:after="48"/>
                  </w:pPr>
                  <w:r>
                    <w:t>Jun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7048C17E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69D43443" w14:textId="77777777" w:rsidTr="0030150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716D9151" w14:textId="15F0E0D0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36CB91B" w14:textId="2B8CE055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D05EAD8" w14:textId="129423F1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70F367C" w14:textId="4CF05AF7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DAA20F8" w14:textId="62289D60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2BF8F8E" w14:textId="21F8434B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F2FCAD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6E7372" w14:paraId="1EC0D223" w14:textId="77777777" w:rsidTr="00B338D5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0CE5F01E" w14:textId="6BB1DDC1" w:rsidR="006E7372" w:rsidRDefault="006E7372" w:rsidP="006E7372"/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6C397973" w14:textId="70E3DBEF" w:rsidR="006E7372" w:rsidRDefault="00D821DE" w:rsidP="006E7372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73F526B6" w14:textId="78BC7D03" w:rsidR="006E7372" w:rsidRDefault="00D821DE" w:rsidP="006E7372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1EDB10BA" w14:textId="24400769" w:rsidR="006E7372" w:rsidRDefault="00D821DE" w:rsidP="006E7372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551D65BE" w14:textId="242C575D" w:rsidR="006E7372" w:rsidRDefault="00D821DE" w:rsidP="006E7372">
                        <w: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3D51060" w14:textId="76010AFD" w:rsidR="006E7372" w:rsidRDefault="00D821DE" w:rsidP="006E7372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FE2115B" w14:textId="6BBB8F13" w:rsidR="006E7372" w:rsidRDefault="00D821DE" w:rsidP="006E7372">
                        <w:r>
                          <w:t>6</w:t>
                        </w:r>
                      </w:p>
                    </w:tc>
                  </w:tr>
                  <w:tr w:rsidR="006E7372" w14:paraId="5A63B795" w14:textId="77777777" w:rsidTr="00A73FD9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664A48C7" w14:textId="06D9BC6C" w:rsidR="006E7372" w:rsidRDefault="00D821DE" w:rsidP="006E7372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4AD6DFBF" w14:textId="245FDD5E" w:rsidR="006E7372" w:rsidRDefault="00D821DE" w:rsidP="006E7372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305279FB" w14:textId="28201EE8" w:rsidR="006E7372" w:rsidRDefault="00D821DE" w:rsidP="006E7372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671E529F" w14:textId="6A92CBB5" w:rsidR="006E7372" w:rsidRDefault="00D821DE" w:rsidP="006E7372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11547FB2" w14:textId="483FF41F" w:rsidR="006E7372" w:rsidRDefault="00D821DE" w:rsidP="006E7372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1B392A6" w14:textId="7C96EC7B" w:rsidR="006E7372" w:rsidRDefault="00D821DE" w:rsidP="006E7372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10DD2FC" w14:textId="4A5639FF" w:rsidR="006E7372" w:rsidRDefault="00D821DE" w:rsidP="006E7372">
                        <w:r>
                          <w:t>13</w:t>
                        </w:r>
                      </w:p>
                    </w:tc>
                  </w:tr>
                  <w:tr w:rsidR="006E7372" w14:paraId="49011EAC" w14:textId="77777777" w:rsidTr="00962BC4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3E86A526" w14:textId="1B9E73D9" w:rsidR="006E7372" w:rsidRDefault="00D821DE" w:rsidP="006E7372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4E7A6A5C" w14:textId="4B44B0CC" w:rsidR="006E7372" w:rsidRDefault="00D821DE" w:rsidP="006E7372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494F372B" w14:textId="3AB60C13" w:rsidR="006E7372" w:rsidRDefault="00D821DE" w:rsidP="006E7372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7F044E19" w14:textId="59EAC91A" w:rsidR="006E7372" w:rsidRDefault="00D821DE" w:rsidP="006E7372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</w:tcPr>
                      <w:p w14:paraId="63352159" w14:textId="204430E7" w:rsidR="006E7372" w:rsidRDefault="00D821DE" w:rsidP="006E7372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084D2E60" w14:textId="60B739A5" w:rsidR="006E7372" w:rsidRDefault="00D821DE" w:rsidP="006E7372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3F8C097" w14:textId="3AADF841" w:rsidR="006E7372" w:rsidRDefault="00D821DE" w:rsidP="006E7372">
                        <w:r>
                          <w:t>20</w:t>
                        </w:r>
                      </w:p>
                    </w:tc>
                  </w:tr>
                  <w:tr w:rsidR="006E7372" w14:paraId="3F8125FB" w14:textId="77777777" w:rsidTr="00A252E9">
                    <w:tc>
                      <w:tcPr>
                        <w:tcW w:w="448" w:type="dxa"/>
                      </w:tcPr>
                      <w:p w14:paraId="4B0280B4" w14:textId="03AF847E" w:rsidR="006E7372" w:rsidRDefault="00D821DE" w:rsidP="006E7372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A105986" w14:textId="7001A2F3" w:rsidR="006E7372" w:rsidRDefault="00D821DE" w:rsidP="006E7372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047453F" w14:textId="6D3EA03A" w:rsidR="006E7372" w:rsidRDefault="00D821DE" w:rsidP="006E7372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9383403" w14:textId="400C1DEC" w:rsidR="006E7372" w:rsidRDefault="00D821DE" w:rsidP="006E7372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C3044C9" w14:textId="2B95B25B" w:rsidR="006E7372" w:rsidRDefault="00D821DE" w:rsidP="006E7372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2CBA9DC" w14:textId="4B021BDD" w:rsidR="006E7372" w:rsidRDefault="00D821DE" w:rsidP="006E7372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A404AC4" w14:textId="63A3B4BA" w:rsidR="006E7372" w:rsidRDefault="00D821DE" w:rsidP="006E7372">
                        <w:r>
                          <w:t>27</w:t>
                        </w:r>
                      </w:p>
                    </w:tc>
                  </w:tr>
                  <w:tr w:rsidR="006E7372" w14:paraId="6DDEFCB2" w14:textId="77777777" w:rsidTr="00962BC4">
                    <w:tc>
                      <w:tcPr>
                        <w:tcW w:w="448" w:type="dxa"/>
                      </w:tcPr>
                      <w:p w14:paraId="589AF3C9" w14:textId="73798AF4" w:rsidR="006E7372" w:rsidRDefault="00D821DE" w:rsidP="006E7372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B874B8C" w14:textId="317B654E" w:rsidR="006E7372" w:rsidRDefault="00D821DE" w:rsidP="006E7372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06A186C" w14:textId="64B68CFC" w:rsidR="006E7372" w:rsidRDefault="00D821DE" w:rsidP="006E7372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137A38E" w14:textId="16B0C992" w:rsidR="006E7372" w:rsidRDefault="006E7372" w:rsidP="00344617">
                        <w:pPr>
                          <w:jc w:val="left"/>
                        </w:pPr>
                      </w:p>
                    </w:tc>
                    <w:tc>
                      <w:tcPr>
                        <w:tcW w:w="448" w:type="dxa"/>
                      </w:tcPr>
                      <w:p w14:paraId="6E8A3A87" w14:textId="1731B17F" w:rsidR="006E7372" w:rsidRDefault="006E7372" w:rsidP="00344617">
                        <w:pPr>
                          <w:jc w:val="left"/>
                        </w:pP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7F432DF" w14:textId="6873053D" w:rsidR="006E7372" w:rsidRDefault="006E7372" w:rsidP="006E7372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E506927" w14:textId="1F9CE687" w:rsidR="006E7372" w:rsidRDefault="006E7372" w:rsidP="006E7372"/>
                    </w:tc>
                  </w:tr>
                  <w:tr w:rsidR="002542FD" w14:paraId="7A074AFD" w14:textId="77777777" w:rsidTr="002B7971">
                    <w:tc>
                      <w:tcPr>
                        <w:tcW w:w="448" w:type="dxa"/>
                      </w:tcPr>
                      <w:p w14:paraId="1E911880" w14:textId="61449C10" w:rsidR="002542FD" w:rsidRDefault="002542FD" w:rsidP="002542FD"/>
                    </w:tc>
                    <w:tc>
                      <w:tcPr>
                        <w:tcW w:w="448" w:type="dxa"/>
                      </w:tcPr>
                      <w:p w14:paraId="3F65A644" w14:textId="77777777" w:rsidR="002542FD" w:rsidRDefault="002542FD" w:rsidP="002542FD"/>
                    </w:tc>
                    <w:tc>
                      <w:tcPr>
                        <w:tcW w:w="448" w:type="dxa"/>
                      </w:tcPr>
                      <w:p w14:paraId="39A84849" w14:textId="77777777" w:rsidR="002542FD" w:rsidRDefault="002542FD" w:rsidP="002542FD"/>
                    </w:tc>
                    <w:tc>
                      <w:tcPr>
                        <w:tcW w:w="448" w:type="dxa"/>
                      </w:tcPr>
                      <w:p w14:paraId="07E9DA3C" w14:textId="77777777" w:rsidR="002542FD" w:rsidRDefault="002542FD" w:rsidP="002542FD"/>
                    </w:tc>
                    <w:tc>
                      <w:tcPr>
                        <w:tcW w:w="448" w:type="dxa"/>
                      </w:tcPr>
                      <w:p w14:paraId="3165EEBD" w14:textId="77777777" w:rsidR="002542FD" w:rsidRDefault="002542FD" w:rsidP="002542FD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2E849251" w14:textId="77777777" w:rsidR="002542FD" w:rsidRDefault="002542FD" w:rsidP="002542FD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2EEDF61C" w14:textId="77777777" w:rsidR="002542FD" w:rsidRDefault="002542FD" w:rsidP="002542FD"/>
                    </w:tc>
                  </w:tr>
                </w:tbl>
                <w:p w14:paraId="04D4BC4E" w14:textId="77777777" w:rsidR="00223D4D" w:rsidRDefault="00223D4D" w:rsidP="00223D4D"/>
              </w:tc>
            </w:tr>
          </w:tbl>
          <w:p w14:paraId="3233F1B7" w14:textId="77777777" w:rsidR="00223D4D" w:rsidRDefault="00223D4D" w:rsidP="00223D4D"/>
        </w:tc>
        <w:tc>
          <w:tcPr>
            <w:tcW w:w="579" w:type="dxa"/>
          </w:tcPr>
          <w:p w14:paraId="0DCCC589" w14:textId="77777777" w:rsidR="00223D4D" w:rsidRDefault="00223D4D" w:rsidP="00223D4D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653BE65F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3C2DA43" w14:textId="45109DEB" w:rsidR="00223D4D" w:rsidRDefault="00223D4D" w:rsidP="00223D4D">
                  <w:pPr>
                    <w:spacing w:before="48" w:after="48"/>
                  </w:pPr>
                  <w:r>
                    <w:t>Ju</w:t>
                  </w:r>
                  <w:r w:rsidR="006E7372">
                    <w:t>l</w:t>
                  </w:r>
                  <w:r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10FE9694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5F51248A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4601C6E5" w14:textId="744B6574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D3806BF" w14:textId="47AFF3F7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967B921" w14:textId="5F756864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B362ED6" w14:textId="5120EFD1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AF875C" w14:textId="5BE6A262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0E89010" w14:textId="594E5340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4EBA622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6E7372" w14:paraId="106F3FEC" w14:textId="77777777" w:rsidTr="00A252E9">
                    <w:tc>
                      <w:tcPr>
                        <w:tcW w:w="448" w:type="dxa"/>
                      </w:tcPr>
                      <w:p w14:paraId="46F3B932" w14:textId="117A93F3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0F147EB2" w14:textId="56CBC55E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204D29BD" w14:textId="045143D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4B46FE8B" w14:textId="05811575" w:rsidR="006E7372" w:rsidRDefault="009876E5" w:rsidP="006E7372">
                        <w: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D9FEDE3" w14:textId="3E0F00BB" w:rsidR="006E7372" w:rsidRDefault="009876E5" w:rsidP="006E7372">
                        <w: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B762408" w14:textId="588DED76" w:rsidR="006E7372" w:rsidRDefault="009876E5" w:rsidP="006E7372">
                        <w: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E514FCC" w14:textId="205BA87B" w:rsidR="006E7372" w:rsidRDefault="009876E5" w:rsidP="006E7372">
                        <w:r>
                          <w:t>4</w:t>
                        </w:r>
                      </w:p>
                    </w:tc>
                  </w:tr>
                  <w:tr w:rsidR="006E7372" w14:paraId="603FE737" w14:textId="77777777" w:rsidTr="00A252E9">
                    <w:tc>
                      <w:tcPr>
                        <w:tcW w:w="448" w:type="dxa"/>
                      </w:tcPr>
                      <w:p w14:paraId="16F3E920" w14:textId="5CC411BB" w:rsidR="006E7372" w:rsidRDefault="00BA337B" w:rsidP="006E7372">
                        <w: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643206E" w14:textId="4F53FCD6" w:rsidR="006E7372" w:rsidRDefault="00BA337B" w:rsidP="006E7372">
                        <w: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3FF173" w14:textId="71735665" w:rsidR="006E7372" w:rsidRDefault="00BA337B" w:rsidP="006E7372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81ED2A5" w14:textId="0515A7CD" w:rsidR="006E7372" w:rsidRDefault="00BA337B" w:rsidP="006E7372">
                        <w: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83E62C" w14:textId="0107243A" w:rsidR="006E7372" w:rsidRDefault="00BA337B" w:rsidP="006E7372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C2204D9" w14:textId="7E533193" w:rsidR="006E7372" w:rsidRDefault="00BA337B" w:rsidP="006E7372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6020AAA8" w14:textId="62630E7B" w:rsidR="006E7372" w:rsidRDefault="00BA337B" w:rsidP="006E7372">
                        <w:r>
                          <w:t>11</w:t>
                        </w:r>
                      </w:p>
                    </w:tc>
                  </w:tr>
                  <w:tr w:rsidR="006E7372" w14:paraId="2922DB2E" w14:textId="77777777" w:rsidTr="0030150A"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0E96104F" w14:textId="2B3C69EE" w:rsidR="006E7372" w:rsidRDefault="00BA337B" w:rsidP="006E7372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DFC6CAF" w14:textId="4E293765" w:rsidR="006E7372" w:rsidRDefault="00BA337B" w:rsidP="006E7372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7E24213" w14:textId="2D5CA5EC" w:rsidR="006E7372" w:rsidRDefault="00BA337B" w:rsidP="006E7372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4E0DBE33" w14:textId="50685A5A" w:rsidR="006E7372" w:rsidRDefault="00BA337B" w:rsidP="006E7372">
                        <w:r>
                          <w:t>15</w:t>
                        </w:r>
                      </w:p>
                    </w:tc>
                    <w:tc>
                      <w:tcPr>
                        <w:tcW w:w="448" w:type="dxa"/>
                        <w:tcBorders>
                          <w:bottom w:val="single" w:sz="4" w:space="0" w:color="8A8A8A" w:themeColor="text2" w:themeTint="80"/>
                        </w:tcBorders>
                      </w:tcPr>
                      <w:p w14:paraId="00468891" w14:textId="0CA627B8" w:rsidR="006E7372" w:rsidRDefault="00BA337B" w:rsidP="006E7372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2CF1D494" w14:textId="2A682E89" w:rsidR="006E7372" w:rsidRDefault="00BA337B" w:rsidP="006E7372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4750A8E" w14:textId="1C6284CA" w:rsidR="006E7372" w:rsidRDefault="00BA337B" w:rsidP="006E7372">
                        <w:r>
                          <w:t>18</w:t>
                        </w:r>
                      </w:p>
                    </w:tc>
                  </w:tr>
                  <w:tr w:rsidR="006E7372" w14:paraId="70B931E2" w14:textId="77777777" w:rsidTr="0005278E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</w:tcPr>
                      <w:p w14:paraId="393F3546" w14:textId="1EF59218" w:rsidR="006E7372" w:rsidRDefault="00BA337B" w:rsidP="006E7372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48EB95CC" w14:textId="0848D172" w:rsidR="006E7372" w:rsidRDefault="00BA337B" w:rsidP="006E7372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0DE8502" w14:textId="556E9E78" w:rsidR="006E7372" w:rsidRDefault="00BA337B" w:rsidP="006E7372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  <w:shd w:val="clear" w:color="auto" w:fill="B0E2EB" w:themeFill="accent3" w:themeFillTint="99"/>
                      </w:tcPr>
                      <w:p w14:paraId="43A165A8" w14:textId="6CA82FD3" w:rsidR="006E7372" w:rsidRDefault="00BA337B" w:rsidP="006E7372">
                        <w:r>
                          <w:t>22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  <w:bottom w:val="single" w:sz="4" w:space="0" w:color="8A8A8A" w:themeColor="text2" w:themeTint="80"/>
                          <w:tl2br w:val="nil"/>
                          <w:tr2bl w:val="nil"/>
                        </w:tcBorders>
                        <w:shd w:val="clear" w:color="auto" w:fill="B0E2EB" w:themeFill="accent3" w:themeFillTint="99"/>
                      </w:tcPr>
                      <w:p w14:paraId="21C5C642" w14:textId="623CF89E" w:rsidR="006E7372" w:rsidRDefault="00BA337B" w:rsidP="006E7372">
                        <w: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3B539EDB" w14:textId="7DC6F770" w:rsidR="006E7372" w:rsidRDefault="00BA337B" w:rsidP="006E7372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201F8F9" w14:textId="1A6CB6DB" w:rsidR="006E7372" w:rsidRDefault="00BA337B" w:rsidP="006E7372">
                        <w:r>
                          <w:t>25</w:t>
                        </w:r>
                      </w:p>
                    </w:tc>
                  </w:tr>
                  <w:tr w:rsidR="006E7372" w14:paraId="0685C0CE" w14:textId="77777777" w:rsidTr="00157451"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0BBBAB9B" w14:textId="12C6601C" w:rsidR="006E7372" w:rsidRDefault="00BA337B" w:rsidP="006E7372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39B32091" w14:textId="46E379F1" w:rsidR="006E7372" w:rsidRDefault="00BA337B" w:rsidP="006E7372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27F52A8D" w14:textId="494C9503" w:rsidR="006E7372" w:rsidRDefault="00BA337B" w:rsidP="006E7372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036E2ED4" w14:textId="41B63DD1" w:rsidR="006E7372" w:rsidRDefault="00BA337B" w:rsidP="006E7372">
                        <w:r>
                          <w:t>29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4" w:space="0" w:color="8A8A8A" w:themeColor="text2" w:themeTint="80"/>
                        </w:tcBorders>
                        <w:shd w:val="clear" w:color="auto" w:fill="B0E2EB" w:themeFill="accent3" w:themeFillTint="99"/>
                      </w:tcPr>
                      <w:p w14:paraId="3507390F" w14:textId="3651D11B" w:rsidR="006E7372" w:rsidRDefault="00BA337B" w:rsidP="006E7372">
                        <w: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7124B735" w14:textId="6F91934F" w:rsidR="006E7372" w:rsidRDefault="00BA337B" w:rsidP="006E7372">
                        <w:r>
                          <w:t>31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28956664" w14:textId="1B03CE6F" w:rsidR="006E7372" w:rsidRDefault="006E7372" w:rsidP="006E7372"/>
                    </w:tc>
                  </w:tr>
                  <w:tr w:rsidR="006E7372" w14:paraId="1D6EDAE5" w14:textId="77777777" w:rsidTr="002B7971">
                    <w:tc>
                      <w:tcPr>
                        <w:tcW w:w="448" w:type="dxa"/>
                      </w:tcPr>
                      <w:p w14:paraId="54425455" w14:textId="7C1345B9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0FAA353F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0FC968BD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3CC3CCA3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3E8E68F9" w14:textId="77777777" w:rsidR="006E7372" w:rsidRDefault="006E7372" w:rsidP="006E7372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785DF78A" w14:textId="77777777" w:rsidR="006E7372" w:rsidRDefault="006E7372" w:rsidP="006E7372"/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47EE563A" w14:textId="77777777" w:rsidR="006E7372" w:rsidRDefault="006E7372" w:rsidP="006E7372"/>
                    </w:tc>
                  </w:tr>
                </w:tbl>
                <w:p w14:paraId="40D04547" w14:textId="77777777" w:rsidR="00223D4D" w:rsidRDefault="00223D4D" w:rsidP="00223D4D"/>
              </w:tc>
            </w:tr>
          </w:tbl>
          <w:p w14:paraId="11E360D1" w14:textId="77777777" w:rsidR="00223D4D" w:rsidRDefault="00223D4D" w:rsidP="00223D4D"/>
        </w:tc>
        <w:tc>
          <w:tcPr>
            <w:tcW w:w="579" w:type="dxa"/>
          </w:tcPr>
          <w:p w14:paraId="5B05FC7A" w14:textId="77777777" w:rsidR="00223D4D" w:rsidRDefault="00223D4D" w:rsidP="00223D4D"/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14:paraId="7F631C11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FB3CA43" w14:textId="3CBAF5AC" w:rsidR="00223D4D" w:rsidRDefault="006E7372" w:rsidP="00223D4D">
                  <w:pPr>
                    <w:spacing w:before="48" w:after="48"/>
                  </w:pPr>
                  <w:r>
                    <w:t>Aug</w:t>
                  </w:r>
                  <w:r w:rsidR="00223D4D">
                    <w:t xml:space="preserve"> </w:t>
                  </w:r>
                  <w:r w:rsidR="00D944C7">
                    <w:t>202</w:t>
                  </w:r>
                  <w:r w:rsidR="009341B8">
                    <w:t>7</w:t>
                  </w:r>
                </w:p>
              </w:tc>
            </w:tr>
            <w:tr w:rsidR="00223D4D" w14:paraId="0187155E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14:paraId="4ABE3CF9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1838AD11" w14:textId="29C2CDFD" w:rsidR="00223D4D" w:rsidRDefault="003C149E" w:rsidP="00223D4D">
                        <w: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1542670" w14:textId="1262B43D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53788C" w14:textId="4A1CB0FD" w:rsidR="00223D4D" w:rsidRDefault="003C149E" w:rsidP="00223D4D">
                        <w: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1444EE1" w14:textId="3749F8A9" w:rsidR="00223D4D" w:rsidRDefault="003C149E" w:rsidP="00223D4D">
                        <w: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92D42C" w14:textId="2DA0398F" w:rsidR="00223D4D" w:rsidRDefault="003C149E" w:rsidP="00223D4D">
                        <w: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FE26BEF" w14:textId="300DAE70" w:rsidR="00223D4D" w:rsidRDefault="003C149E" w:rsidP="00223D4D">
                        <w: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C538266" w14:textId="77777777" w:rsidR="00223D4D" w:rsidRDefault="00223D4D" w:rsidP="00223D4D">
                        <w:r>
                          <w:t>S</w:t>
                        </w:r>
                      </w:p>
                    </w:tc>
                  </w:tr>
                  <w:tr w:rsidR="006E7372" w14:paraId="52914579" w14:textId="77777777" w:rsidTr="00157451">
                    <w:tc>
                      <w:tcPr>
                        <w:tcW w:w="448" w:type="dxa"/>
                      </w:tcPr>
                      <w:p w14:paraId="7F3605F4" w14:textId="77777777" w:rsidR="006E7372" w:rsidRDefault="006E7372" w:rsidP="006E7372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68F5840" w14:textId="0490581B" w:rsidR="006E7372" w:rsidRDefault="006E7372" w:rsidP="006E7372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4397DC5" w14:textId="3090B856" w:rsidR="006E7372" w:rsidRDefault="006E7372" w:rsidP="006E7372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C9AC555" w14:textId="50C28734" w:rsidR="006E7372" w:rsidRDefault="006E7372" w:rsidP="006E7372"/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89134C2" w14:textId="4B1E71CE" w:rsidR="006E7372" w:rsidRDefault="006E7372" w:rsidP="006E7372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5A1B904" w14:textId="02D79DFE" w:rsidR="006E7372" w:rsidRDefault="006E7372" w:rsidP="006E7372"/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8438D51" w14:textId="1107E737" w:rsidR="006E7372" w:rsidRDefault="0005278E" w:rsidP="006E7372">
                        <w:r>
                          <w:t>1</w:t>
                        </w:r>
                      </w:p>
                    </w:tc>
                  </w:tr>
                  <w:tr w:rsidR="006E7372" w14:paraId="6294D7FE" w14:textId="77777777" w:rsidTr="005E1ED1">
                    <w:tc>
                      <w:tcPr>
                        <w:tcW w:w="448" w:type="dxa"/>
                        <w:shd w:val="clear" w:color="auto" w:fill="1175B3"/>
                      </w:tcPr>
                      <w:p w14:paraId="2A232646" w14:textId="1B61C4A0" w:rsidR="006E7372" w:rsidRPr="005E1ED1" w:rsidRDefault="0005278E" w:rsidP="006E7372">
                        <w:pPr>
                          <w:rPr>
                            <w:color w:val="FFFFFF" w:themeColor="background1"/>
                          </w:rPr>
                        </w:pPr>
                        <w:r w:rsidRPr="005E1ED1">
                          <w:rPr>
                            <w:color w:val="FFFFFF" w:themeColor="background1"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218013D0" w14:textId="56A6740F" w:rsidR="006E7372" w:rsidRPr="005E1ED1" w:rsidRDefault="0005278E" w:rsidP="006E7372">
                        <w:pPr>
                          <w:rPr>
                            <w:color w:val="FFFFFF" w:themeColor="background1"/>
                          </w:rPr>
                        </w:pPr>
                        <w:r w:rsidRPr="005E1ED1">
                          <w:rPr>
                            <w:color w:val="FFFFFF" w:themeColor="background1"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4984D7DF" w14:textId="2770BC9B" w:rsidR="006E7372" w:rsidRPr="005E1ED1" w:rsidRDefault="0005278E" w:rsidP="006E7372">
                        <w:pPr>
                          <w:rPr>
                            <w:color w:val="FFFFFF" w:themeColor="background1"/>
                          </w:rPr>
                        </w:pPr>
                        <w:r w:rsidRPr="005E1ED1">
                          <w:rPr>
                            <w:color w:val="FFFFFF" w:themeColor="background1"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085A6087" w14:textId="4613FEE5" w:rsidR="006E7372" w:rsidRPr="005E1ED1" w:rsidRDefault="0005278E" w:rsidP="006E7372">
                        <w:pPr>
                          <w:rPr>
                            <w:color w:val="FFFFFF" w:themeColor="background1"/>
                          </w:rPr>
                        </w:pPr>
                        <w:r w:rsidRPr="005E1ED1">
                          <w:rPr>
                            <w:color w:val="FFFFFF" w:themeColor="background1"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1175B3"/>
                      </w:tcPr>
                      <w:p w14:paraId="0E35DEB5" w14:textId="446C615B" w:rsidR="006E7372" w:rsidRPr="005E1ED1" w:rsidRDefault="0005278E" w:rsidP="006E7372">
                        <w:pPr>
                          <w:rPr>
                            <w:color w:val="FFFFFF" w:themeColor="background1"/>
                          </w:rPr>
                        </w:pPr>
                        <w:r w:rsidRPr="005E1ED1">
                          <w:rPr>
                            <w:color w:val="FFFFFF" w:themeColor="background1"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43AD7A0E" w14:textId="7E757804" w:rsidR="006E7372" w:rsidRDefault="0005278E" w:rsidP="006E7372">
                        <w: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1303CAE" w14:textId="7EA896E6" w:rsidR="006E7372" w:rsidRDefault="0005278E" w:rsidP="006E7372">
                        <w:r>
                          <w:t>8</w:t>
                        </w:r>
                      </w:p>
                    </w:tc>
                  </w:tr>
                  <w:tr w:rsidR="006E7372" w14:paraId="12FC1E63" w14:textId="77777777" w:rsidTr="002D00C9"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032F23FD" w14:textId="56C9CC47" w:rsidR="006E7372" w:rsidRDefault="0005278E" w:rsidP="006E7372">
                        <w: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428445ED" w14:textId="2A4D3ED9" w:rsidR="006E7372" w:rsidRDefault="0005278E" w:rsidP="006E7372">
                        <w: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677B6499" w14:textId="28F6F5B3" w:rsidR="006E7372" w:rsidRDefault="0005278E" w:rsidP="006E7372">
                        <w:r>
                          <w:t>11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03CF27B7" w14:textId="54610A07" w:rsidR="006E7372" w:rsidRDefault="0005278E" w:rsidP="006E7372">
                        <w: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3D333AB3" w14:textId="3C0E9A12" w:rsidR="006E7372" w:rsidRDefault="0005278E" w:rsidP="006E7372">
                        <w:r>
                          <w:t>13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15FA6BD" w14:textId="65045E3B" w:rsidR="006E7372" w:rsidRDefault="0005278E" w:rsidP="006E7372">
                        <w:r>
                          <w:t>14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7D8C85F6" w14:textId="675D96D2" w:rsidR="006E7372" w:rsidRDefault="0005278E" w:rsidP="006E7372">
                        <w:r>
                          <w:t>15</w:t>
                        </w:r>
                      </w:p>
                    </w:tc>
                  </w:tr>
                  <w:tr w:rsidR="006E7372" w14:paraId="58CC6404" w14:textId="77777777" w:rsidTr="002D00C9"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6D2684B8" w14:textId="1756C498" w:rsidR="006E7372" w:rsidRDefault="0005278E" w:rsidP="006E7372">
                        <w: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79BE6EFE" w14:textId="57CDA7B9" w:rsidR="006E7372" w:rsidRDefault="0005278E" w:rsidP="006E7372">
                        <w: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19B4F2B3" w14:textId="61EDCD9A" w:rsidR="006E7372" w:rsidRDefault="0005278E" w:rsidP="006E7372">
                        <w:r>
                          <w:t>18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4DCF6A35" w14:textId="49465B4A" w:rsidR="006E7372" w:rsidRDefault="0005278E" w:rsidP="006E7372">
                        <w: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292A6166" w14:textId="3478EFEE" w:rsidR="006E7372" w:rsidRDefault="0005278E" w:rsidP="006E7372">
                        <w:r>
                          <w:t>20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9E76058" w14:textId="6CD02941" w:rsidR="006E7372" w:rsidRDefault="0005278E" w:rsidP="006E7372">
                        <w:r>
                          <w:t>21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1C67E517" w14:textId="0A694C60" w:rsidR="006E7372" w:rsidRDefault="0005278E" w:rsidP="006E7372">
                        <w:r>
                          <w:t>22</w:t>
                        </w:r>
                      </w:p>
                    </w:tc>
                  </w:tr>
                  <w:tr w:rsidR="006E7372" w14:paraId="6ABC2BCD" w14:textId="77777777" w:rsidTr="00A73FD9"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3425E44A" w14:textId="3FF9A129" w:rsidR="006E7372" w:rsidRDefault="0005278E" w:rsidP="006E7372">
                        <w:r>
                          <w:rPr>
                            <w:color w:val="000000" w:themeColor="text1"/>
                          </w:rP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2CB3C7DF" w14:textId="0FE72A90" w:rsidR="006E7372" w:rsidRDefault="0005278E" w:rsidP="006E7372">
                        <w: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08077973" w14:textId="7ED4E0D0" w:rsidR="006E7372" w:rsidRDefault="0005278E" w:rsidP="006E7372">
                        <w: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21CAF68A" w14:textId="08AA742F" w:rsidR="006E7372" w:rsidRDefault="0005278E" w:rsidP="006E7372">
                        <w: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0260C3BC" w14:textId="316B7AEE" w:rsidR="006E7372" w:rsidRDefault="0005278E" w:rsidP="006E7372">
                        <w: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D8D8D8" w:themeFill="background2" w:themeFillShade="E6"/>
                      </w:tcPr>
                      <w:p w14:paraId="5541AE3B" w14:textId="264488FE" w:rsidR="006E7372" w:rsidRDefault="0005278E" w:rsidP="006E7372">
                        <w:r>
                          <w:t>28</w:t>
                        </w:r>
                      </w:p>
                    </w:tc>
                    <w:tc>
                      <w:tcPr>
                        <w:tcW w:w="448" w:type="dxa"/>
                        <w:shd w:val="clear" w:color="auto" w:fill="D9D9D9" w:themeFill="background1" w:themeFillShade="D9"/>
                      </w:tcPr>
                      <w:p w14:paraId="53C5EA59" w14:textId="05C30CF4" w:rsidR="006E7372" w:rsidRDefault="0005278E" w:rsidP="006E7372">
                        <w:r>
                          <w:t>29</w:t>
                        </w:r>
                      </w:p>
                    </w:tc>
                  </w:tr>
                  <w:tr w:rsidR="006E7372" w14:paraId="072F2549" w14:textId="77777777" w:rsidTr="000625CB">
                    <w:tc>
                      <w:tcPr>
                        <w:tcW w:w="448" w:type="dxa"/>
                        <w:shd w:val="clear" w:color="auto" w:fill="000000" w:themeFill="text1"/>
                      </w:tcPr>
                      <w:p w14:paraId="4FE93EA6" w14:textId="4DD5F4F0" w:rsidR="006E7372" w:rsidRDefault="0005278E" w:rsidP="006E7372">
                        <w:r>
                          <w:rPr>
                            <w:color w:val="FFFFFF" w:themeColor="background1"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B0E2EB" w:themeFill="accent3" w:themeFillTint="99"/>
                      </w:tcPr>
                      <w:p w14:paraId="421544B7" w14:textId="36E2CC24" w:rsidR="006E7372" w:rsidRDefault="000625CB" w:rsidP="006E7372">
                        <w:r>
                          <w:t>31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4F9F539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44417641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1E6280B2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43EFE16A" w14:textId="77777777" w:rsidR="006E7372" w:rsidRDefault="006E7372" w:rsidP="006E7372"/>
                    </w:tc>
                    <w:tc>
                      <w:tcPr>
                        <w:tcW w:w="448" w:type="dxa"/>
                      </w:tcPr>
                      <w:p w14:paraId="64A7748D" w14:textId="77777777" w:rsidR="006E7372" w:rsidRDefault="006E7372" w:rsidP="006E7372"/>
                    </w:tc>
                  </w:tr>
                </w:tbl>
                <w:p w14:paraId="36B60FC0" w14:textId="77777777" w:rsidR="00223D4D" w:rsidRDefault="00223D4D" w:rsidP="00223D4D"/>
              </w:tc>
            </w:tr>
          </w:tbl>
          <w:p w14:paraId="364B57BE" w14:textId="77777777" w:rsidR="00223D4D" w:rsidRDefault="00223D4D" w:rsidP="00223D4D"/>
        </w:tc>
      </w:tr>
    </w:tbl>
    <w:p w14:paraId="502D3DBB" w14:textId="0C9A533E" w:rsidR="00A70674" w:rsidRDefault="0091488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81A24" wp14:editId="17781903">
                <wp:simplePos x="0" y="0"/>
                <wp:positionH relativeFrom="margin">
                  <wp:align>right</wp:align>
                </wp:positionH>
                <wp:positionV relativeFrom="margin">
                  <wp:posOffset>7254240</wp:posOffset>
                </wp:positionV>
                <wp:extent cx="2988945" cy="2181225"/>
                <wp:effectExtent l="0" t="0" r="2095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94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FF6D3" w14:textId="43A56D8E" w:rsidR="00024E5A" w:rsidRDefault="00024E5A"/>
                          <w:p w14:paraId="3C68C0B8" w14:textId="5AB1CB43" w:rsidR="00024E5A" w:rsidRDefault="00024E5A">
                            <w:r>
                              <w:tab/>
                              <w:t xml:space="preserve">= </w:t>
                            </w:r>
                            <w:r w:rsidR="00707585">
                              <w:t xml:space="preserve">Nursery Term Time </w:t>
                            </w:r>
                          </w:p>
                          <w:p w14:paraId="6B09D7C9" w14:textId="73A82923" w:rsidR="00024E5A" w:rsidRDefault="00024E5A"/>
                          <w:p w14:paraId="7B61F8B1" w14:textId="36ACA0A3" w:rsidR="00707585" w:rsidRDefault="00024E5A">
                            <w:r>
                              <w:tab/>
                              <w:t xml:space="preserve">= </w:t>
                            </w:r>
                            <w:r w:rsidR="00707585">
                              <w:t>Holidays (OPEN</w:t>
                            </w:r>
                            <w:r w:rsidR="00BD18A6">
                              <w:t xml:space="preserve"> to full time children</w:t>
                            </w:r>
                            <w:r w:rsidR="0091488B">
                              <w:t xml:space="preserve"> only</w:t>
                            </w:r>
                            <w:r w:rsidR="00707585">
                              <w:t>)</w:t>
                            </w:r>
                          </w:p>
                          <w:p w14:paraId="3C23773A" w14:textId="22281B42" w:rsidR="00707585" w:rsidRDefault="00707585"/>
                          <w:p w14:paraId="77AA6C4B" w14:textId="0ABAA6BF" w:rsidR="00707585" w:rsidRDefault="00707585">
                            <w:r>
                              <w:tab/>
                              <w:t>= Holidays (CLOSED</w:t>
                            </w:r>
                            <w:r w:rsidR="005E1ED1">
                              <w:t xml:space="preserve"> TO ALL</w:t>
                            </w:r>
                            <w:r>
                              <w:t xml:space="preserve">) </w:t>
                            </w:r>
                          </w:p>
                          <w:p w14:paraId="271D0163" w14:textId="1ECAF74D" w:rsidR="00707585" w:rsidRDefault="00707585"/>
                          <w:p w14:paraId="6B7E119F" w14:textId="470BBA6C" w:rsidR="00707585" w:rsidRDefault="00707585">
                            <w:r>
                              <w:tab/>
                              <w:t>= Bank Holidays (CLOSED)</w:t>
                            </w:r>
                          </w:p>
                          <w:p w14:paraId="27FBAE55" w14:textId="7D5BB856" w:rsidR="00707585" w:rsidRDefault="00707585"/>
                          <w:p w14:paraId="7972A59C" w14:textId="69C8C7FF" w:rsidR="002B7971" w:rsidRDefault="00707585">
                            <w:r>
                              <w:tab/>
                              <w:t>= Cleaning Day</w:t>
                            </w:r>
                            <w:r w:rsidR="002B7971">
                              <w:t>/Training Days</w:t>
                            </w:r>
                            <w:r>
                              <w:t xml:space="preserve"> (CLOSED)</w:t>
                            </w:r>
                          </w:p>
                          <w:p w14:paraId="494B84BC" w14:textId="5F9FFA1E" w:rsidR="00BD18A6" w:rsidRDefault="00BD18A6"/>
                          <w:p w14:paraId="174B274B" w14:textId="33B16C21" w:rsidR="00BD18A6" w:rsidRDefault="00BD18A6">
                            <w:r>
                              <w:tab/>
                              <w:t>= Inset Days (OPEN to full time children</w:t>
                            </w:r>
                            <w:r w:rsidR="0091488B">
                              <w:t xml:space="preserve"> only</w:t>
                            </w:r>
                            <w:r>
                              <w:t>)</w:t>
                            </w:r>
                          </w:p>
                          <w:p w14:paraId="791668E0" w14:textId="77777777" w:rsidR="002B7971" w:rsidRDefault="002B79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81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15pt;margin-top:571.2pt;width:235.35pt;height:17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">
                <v:textbox>
                  <w:txbxContent>
                    <w:p w14:paraId="23AFF6D3" w14:textId="43A56D8E" w:rsidR="00024E5A" w:rsidRDefault="00024E5A"/>
                    <w:p w14:paraId="3C68C0B8" w14:textId="5AB1CB43" w:rsidR="00024E5A" w:rsidRDefault="00024E5A">
                      <w:r>
                        <w:tab/>
                        <w:t xml:space="preserve">= </w:t>
                      </w:r>
                      <w:r w:rsidR="00707585">
                        <w:t xml:space="preserve">Nursery Term Time </w:t>
                      </w:r>
                    </w:p>
                    <w:p w14:paraId="6B09D7C9" w14:textId="73A82923" w:rsidR="00024E5A" w:rsidRDefault="00024E5A"/>
                    <w:p w14:paraId="7B61F8B1" w14:textId="36ACA0A3" w:rsidR="00707585" w:rsidRDefault="00024E5A">
                      <w:r>
                        <w:tab/>
                        <w:t xml:space="preserve">= </w:t>
                      </w:r>
                      <w:r w:rsidR="00707585">
                        <w:t>Holidays (OPEN</w:t>
                      </w:r>
                      <w:r w:rsidR="00BD18A6">
                        <w:t xml:space="preserve"> to full time children</w:t>
                      </w:r>
                      <w:r w:rsidR="0091488B">
                        <w:t xml:space="preserve"> only</w:t>
                      </w:r>
                      <w:r w:rsidR="00707585">
                        <w:t>)</w:t>
                      </w:r>
                    </w:p>
                    <w:p w14:paraId="3C23773A" w14:textId="22281B42" w:rsidR="00707585" w:rsidRDefault="00707585"/>
                    <w:p w14:paraId="77AA6C4B" w14:textId="0ABAA6BF" w:rsidR="00707585" w:rsidRDefault="00707585">
                      <w:r>
                        <w:tab/>
                        <w:t>= Holidays (CLOSED</w:t>
                      </w:r>
                      <w:r w:rsidR="005E1ED1">
                        <w:t xml:space="preserve"> TO ALL</w:t>
                      </w:r>
                      <w:r>
                        <w:t xml:space="preserve">) </w:t>
                      </w:r>
                    </w:p>
                    <w:p w14:paraId="271D0163" w14:textId="1ECAF74D" w:rsidR="00707585" w:rsidRDefault="00707585"/>
                    <w:p w14:paraId="6B7E119F" w14:textId="470BBA6C" w:rsidR="00707585" w:rsidRDefault="00707585">
                      <w:r>
                        <w:tab/>
                        <w:t>= Bank Holidays (CLOSED)</w:t>
                      </w:r>
                    </w:p>
                    <w:p w14:paraId="27FBAE55" w14:textId="7D5BB856" w:rsidR="00707585" w:rsidRDefault="00707585"/>
                    <w:p w14:paraId="7972A59C" w14:textId="69C8C7FF" w:rsidR="002B7971" w:rsidRDefault="00707585">
                      <w:r>
                        <w:tab/>
                        <w:t>= Cleaning Day</w:t>
                      </w:r>
                      <w:r w:rsidR="002B7971">
                        <w:t>/Training Days</w:t>
                      </w:r>
                      <w:r>
                        <w:t xml:space="preserve"> (CLOSED)</w:t>
                      </w:r>
                    </w:p>
                    <w:p w14:paraId="494B84BC" w14:textId="5F9FFA1E" w:rsidR="00BD18A6" w:rsidRDefault="00BD18A6"/>
                    <w:p w14:paraId="174B274B" w14:textId="33B16C21" w:rsidR="00BD18A6" w:rsidRDefault="00BD18A6">
                      <w:r>
                        <w:tab/>
                        <w:t>= Inset Days (OPEN to full time children</w:t>
                      </w:r>
                      <w:r w:rsidR="0091488B">
                        <w:t xml:space="preserve"> only</w:t>
                      </w:r>
                      <w:r>
                        <w:t>)</w:t>
                      </w:r>
                    </w:p>
                    <w:p w14:paraId="791668E0" w14:textId="77777777" w:rsidR="002B7971" w:rsidRDefault="002B797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E21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BDE1A7" wp14:editId="4393A070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3032760" cy="914400"/>
                <wp:effectExtent l="0" t="0" r="15240" b="19050"/>
                <wp:wrapSquare wrapText="bothSides"/>
                <wp:docPr id="917771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914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492D8" w14:textId="15049B6C" w:rsidR="008E213B" w:rsidRPr="00E17A2B" w:rsidRDefault="008E213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E17A2B">
                              <w:rPr>
                                <w:b/>
                                <w:bCs/>
                                <w:u w:val="single"/>
                              </w:rPr>
                              <w:t xml:space="preserve">Autumn Term – </w:t>
                            </w:r>
                            <w:r w:rsidR="005D7F39">
                              <w:rPr>
                                <w:b/>
                                <w:bCs/>
                                <w:u w:val="single"/>
                              </w:rPr>
                              <w:t>69 Days</w:t>
                            </w:r>
                          </w:p>
                          <w:p w14:paraId="0D062A62" w14:textId="06DF37C8" w:rsidR="008E213B" w:rsidRDefault="001F32A0">
                            <w:r>
                              <w:t>Tuesday</w:t>
                            </w:r>
                            <w:r w:rsidR="008E213B">
                              <w:t xml:space="preserve"> 1</w:t>
                            </w:r>
                            <w:r w:rsidR="008E213B" w:rsidRPr="008E213B">
                              <w:rPr>
                                <w:vertAlign w:val="superscript"/>
                              </w:rPr>
                              <w:t>st</w:t>
                            </w:r>
                            <w:r w:rsidR="008E213B">
                              <w:t xml:space="preserve"> September – Friday 1</w:t>
                            </w:r>
                            <w:r>
                              <w:t>8</w:t>
                            </w:r>
                            <w:r w:rsidR="008E213B" w:rsidRPr="008E213B">
                              <w:rPr>
                                <w:vertAlign w:val="superscript"/>
                              </w:rPr>
                              <w:t>th</w:t>
                            </w:r>
                            <w:r w:rsidR="008E213B">
                              <w:t xml:space="preserve"> December </w:t>
                            </w:r>
                          </w:p>
                          <w:p w14:paraId="2BA13211" w14:textId="4B24A1FB" w:rsidR="008E213B" w:rsidRDefault="008E213B">
                            <w:r>
                              <w:t>Half Term – 2</w:t>
                            </w:r>
                            <w:r w:rsidR="00B25F45">
                              <w:t>6</w:t>
                            </w:r>
                            <w:r w:rsidRPr="008E213B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October – 3</w:t>
                            </w:r>
                            <w:r w:rsidR="00B25F45">
                              <w:t>0</w:t>
                            </w:r>
                            <w:r w:rsidR="00B25F45" w:rsidRPr="00B25F45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October </w:t>
                            </w:r>
                          </w:p>
                          <w:p w14:paraId="04D4749E" w14:textId="7C8A41E8" w:rsidR="008E213B" w:rsidRDefault="008E213B">
                            <w:pPr>
                              <w:rPr>
                                <w:color w:val="C00000"/>
                              </w:rPr>
                            </w:pPr>
                            <w:r w:rsidRPr="008E213B">
                              <w:rPr>
                                <w:color w:val="C00000"/>
                              </w:rPr>
                              <w:t xml:space="preserve">Inset Day(s) – </w:t>
                            </w:r>
                            <w:r w:rsidR="00B25F45">
                              <w:rPr>
                                <w:color w:val="C00000"/>
                              </w:rPr>
                              <w:t>19</w:t>
                            </w:r>
                            <w:r w:rsidR="00B25F45" w:rsidRPr="00B25F45">
                              <w:rPr>
                                <w:color w:val="C00000"/>
                                <w:vertAlign w:val="superscript"/>
                              </w:rPr>
                              <w:t>th</w:t>
                            </w:r>
                            <w:r w:rsidRPr="008E213B">
                              <w:rPr>
                                <w:color w:val="C00000"/>
                              </w:rPr>
                              <w:t xml:space="preserve"> October</w:t>
                            </w:r>
                            <w:r w:rsidR="00B25F45">
                              <w:rPr>
                                <w:color w:val="C00000"/>
                              </w:rPr>
                              <w:t xml:space="preserve"> – 23</w:t>
                            </w:r>
                            <w:r w:rsidR="00B25F45" w:rsidRPr="00B25F45">
                              <w:rPr>
                                <w:color w:val="C00000"/>
                                <w:vertAlign w:val="superscript"/>
                              </w:rPr>
                              <w:t>rd</w:t>
                            </w:r>
                            <w:r w:rsidR="00B25F45">
                              <w:rPr>
                                <w:color w:val="C00000"/>
                              </w:rPr>
                              <w:t xml:space="preserve"> October </w:t>
                            </w:r>
                          </w:p>
                          <w:p w14:paraId="0D2D0192" w14:textId="2D0576A9" w:rsidR="00E17A2B" w:rsidRPr="007336FD" w:rsidRDefault="00E17A2B">
                            <w:pPr>
                              <w:rPr>
                                <w:i/>
                                <w:iCs/>
                                <w:color w:val="C00000"/>
                              </w:rPr>
                            </w:pPr>
                            <w:r w:rsidRPr="007336FD">
                              <w:rPr>
                                <w:i/>
                                <w:iCs/>
                                <w:color w:val="C00000"/>
                              </w:rPr>
                              <w:t>Tuesday 23</w:t>
                            </w:r>
                            <w:r w:rsidRPr="007336FD">
                              <w:rPr>
                                <w:i/>
                                <w:iCs/>
                                <w:color w:val="C00000"/>
                                <w:vertAlign w:val="superscript"/>
                              </w:rPr>
                              <w:t>rd</w:t>
                            </w:r>
                            <w:r w:rsidRPr="007336FD">
                              <w:rPr>
                                <w:i/>
                                <w:iCs/>
                                <w:color w:val="C00000"/>
                              </w:rPr>
                              <w:t xml:space="preserve"> December – </w:t>
                            </w:r>
                            <w:r w:rsidR="00A45B44" w:rsidRPr="007336FD">
                              <w:rPr>
                                <w:i/>
                                <w:iCs/>
                                <w:color w:val="C00000"/>
                              </w:rPr>
                              <w:t>Cleaning Day (CLOSED)</w:t>
                            </w:r>
                          </w:p>
                          <w:p w14:paraId="70C1EF62" w14:textId="77777777" w:rsidR="00E17A2B" w:rsidRPr="008E213B" w:rsidRDefault="00E17A2B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E1A7" id="_x0000_s1027" type="#_x0000_t202" style="position:absolute;margin-left:0;margin-top:8.35pt;width:238.8pt;height:1in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" fillcolor="#fff6cd [1301]">
                <v:textbox>
                  <w:txbxContent>
                    <w:p w14:paraId="763492D8" w14:textId="15049B6C" w:rsidR="008E213B" w:rsidRPr="00E17A2B" w:rsidRDefault="008E213B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E17A2B">
                        <w:rPr>
                          <w:b/>
                          <w:bCs/>
                          <w:u w:val="single"/>
                        </w:rPr>
                        <w:t xml:space="preserve">Autumn Term – </w:t>
                      </w:r>
                      <w:r w:rsidR="005D7F39">
                        <w:rPr>
                          <w:b/>
                          <w:bCs/>
                          <w:u w:val="single"/>
                        </w:rPr>
                        <w:t>69 Days</w:t>
                      </w:r>
                    </w:p>
                    <w:p w14:paraId="0D062A62" w14:textId="06DF37C8" w:rsidR="008E213B" w:rsidRDefault="001F32A0">
                      <w:r>
                        <w:t>Tuesday</w:t>
                      </w:r>
                      <w:r w:rsidR="008E213B">
                        <w:t xml:space="preserve"> 1</w:t>
                      </w:r>
                      <w:r w:rsidR="008E213B" w:rsidRPr="008E213B">
                        <w:rPr>
                          <w:vertAlign w:val="superscript"/>
                        </w:rPr>
                        <w:t>st</w:t>
                      </w:r>
                      <w:r w:rsidR="008E213B">
                        <w:t xml:space="preserve"> September – Friday 1</w:t>
                      </w:r>
                      <w:r>
                        <w:t>8</w:t>
                      </w:r>
                      <w:r w:rsidR="008E213B" w:rsidRPr="008E213B">
                        <w:rPr>
                          <w:vertAlign w:val="superscript"/>
                        </w:rPr>
                        <w:t>th</w:t>
                      </w:r>
                      <w:r w:rsidR="008E213B">
                        <w:t xml:space="preserve"> December </w:t>
                      </w:r>
                    </w:p>
                    <w:p w14:paraId="2BA13211" w14:textId="4B24A1FB" w:rsidR="008E213B" w:rsidRDefault="008E213B">
                      <w:r>
                        <w:t>Half Term – 2</w:t>
                      </w:r>
                      <w:r w:rsidR="00B25F45">
                        <w:t>6</w:t>
                      </w:r>
                      <w:r w:rsidRPr="008E213B">
                        <w:rPr>
                          <w:vertAlign w:val="superscript"/>
                        </w:rPr>
                        <w:t>th</w:t>
                      </w:r>
                      <w:r>
                        <w:t xml:space="preserve"> October – 3</w:t>
                      </w:r>
                      <w:r w:rsidR="00B25F45">
                        <w:t>0</w:t>
                      </w:r>
                      <w:r w:rsidR="00B25F45" w:rsidRPr="00B25F45">
                        <w:rPr>
                          <w:vertAlign w:val="superscript"/>
                        </w:rPr>
                        <w:t>th</w:t>
                      </w:r>
                      <w:r>
                        <w:t xml:space="preserve"> October </w:t>
                      </w:r>
                    </w:p>
                    <w:p w14:paraId="04D4749E" w14:textId="7C8A41E8" w:rsidR="008E213B" w:rsidRDefault="008E213B">
                      <w:pPr>
                        <w:rPr>
                          <w:color w:val="C00000"/>
                        </w:rPr>
                      </w:pPr>
                      <w:r w:rsidRPr="008E213B">
                        <w:rPr>
                          <w:color w:val="C00000"/>
                        </w:rPr>
                        <w:t xml:space="preserve">Inset Day(s) – </w:t>
                      </w:r>
                      <w:r w:rsidR="00B25F45">
                        <w:rPr>
                          <w:color w:val="C00000"/>
                        </w:rPr>
                        <w:t>19</w:t>
                      </w:r>
                      <w:r w:rsidR="00B25F45" w:rsidRPr="00B25F45">
                        <w:rPr>
                          <w:color w:val="C00000"/>
                          <w:vertAlign w:val="superscript"/>
                        </w:rPr>
                        <w:t>th</w:t>
                      </w:r>
                      <w:r w:rsidRPr="008E213B">
                        <w:rPr>
                          <w:color w:val="C00000"/>
                        </w:rPr>
                        <w:t xml:space="preserve"> October</w:t>
                      </w:r>
                      <w:r w:rsidR="00B25F45">
                        <w:rPr>
                          <w:color w:val="C00000"/>
                        </w:rPr>
                        <w:t xml:space="preserve"> – 23</w:t>
                      </w:r>
                      <w:r w:rsidR="00B25F45" w:rsidRPr="00B25F45">
                        <w:rPr>
                          <w:color w:val="C00000"/>
                          <w:vertAlign w:val="superscript"/>
                        </w:rPr>
                        <w:t>rd</w:t>
                      </w:r>
                      <w:r w:rsidR="00B25F45">
                        <w:rPr>
                          <w:color w:val="C00000"/>
                        </w:rPr>
                        <w:t xml:space="preserve"> October </w:t>
                      </w:r>
                    </w:p>
                    <w:p w14:paraId="0D2D0192" w14:textId="2D0576A9" w:rsidR="00E17A2B" w:rsidRPr="007336FD" w:rsidRDefault="00E17A2B">
                      <w:pPr>
                        <w:rPr>
                          <w:i/>
                          <w:iCs/>
                          <w:color w:val="C00000"/>
                        </w:rPr>
                      </w:pPr>
                      <w:r w:rsidRPr="007336FD">
                        <w:rPr>
                          <w:i/>
                          <w:iCs/>
                          <w:color w:val="C00000"/>
                        </w:rPr>
                        <w:t>Tuesday 23</w:t>
                      </w:r>
                      <w:r w:rsidRPr="007336FD">
                        <w:rPr>
                          <w:i/>
                          <w:iCs/>
                          <w:color w:val="C00000"/>
                          <w:vertAlign w:val="superscript"/>
                        </w:rPr>
                        <w:t>rd</w:t>
                      </w:r>
                      <w:r w:rsidRPr="007336FD">
                        <w:rPr>
                          <w:i/>
                          <w:iCs/>
                          <w:color w:val="C00000"/>
                        </w:rPr>
                        <w:t xml:space="preserve"> December – </w:t>
                      </w:r>
                      <w:r w:rsidR="00A45B44" w:rsidRPr="007336FD">
                        <w:rPr>
                          <w:i/>
                          <w:iCs/>
                          <w:color w:val="C00000"/>
                        </w:rPr>
                        <w:t>Cleaning Day (CLOSED)</w:t>
                      </w:r>
                    </w:p>
                    <w:p w14:paraId="70C1EF62" w14:textId="77777777" w:rsidR="00E17A2B" w:rsidRPr="008E213B" w:rsidRDefault="00E17A2B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989873" w14:textId="4701BF4B" w:rsidR="00F44885" w:rsidRDefault="00024E5A" w:rsidP="00F4488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21200" wp14:editId="2CC90B35">
                <wp:simplePos x="0" y="0"/>
                <wp:positionH relativeFrom="column">
                  <wp:posOffset>4120515</wp:posOffset>
                </wp:positionH>
                <wp:positionV relativeFrom="paragraph">
                  <wp:posOffset>122555</wp:posOffset>
                </wp:positionV>
                <wp:extent cx="219075" cy="2000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3E123" id="Rectangle 2" o:spid="_x0000_s1026" style="position:absolute;margin-left:324.45pt;margin-top:9.65pt;width:17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" fillcolor="white [3212]" strokecolor="#182734 [1604]" strokeweight="1pt"/>
            </w:pict>
          </mc:Fallback>
        </mc:AlternateContent>
      </w:r>
    </w:p>
    <w:p w14:paraId="57517675" w14:textId="7120FB20" w:rsidR="00F44885" w:rsidRPr="00F44885" w:rsidRDefault="00F44885" w:rsidP="00F44885"/>
    <w:p w14:paraId="0F120BB7" w14:textId="5A27BAB1" w:rsidR="00024E5A" w:rsidRPr="00F44885" w:rsidRDefault="00E17A2B" w:rsidP="00F4488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D37427" wp14:editId="54878EA6">
                <wp:simplePos x="0" y="0"/>
                <wp:positionH relativeFrom="column">
                  <wp:posOffset>4128135</wp:posOffset>
                </wp:positionH>
                <wp:positionV relativeFrom="paragraph">
                  <wp:posOffset>36195</wp:posOffset>
                </wp:positionV>
                <wp:extent cx="209550" cy="2000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09A62" id="Rectangle 4" o:spid="_x0000_s1026" style="position:absolute;margin-left:325.05pt;margin-top:2.85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" fillcolor="#b0e2eb [1942]" strokecolor="#182734 [1604]" strokeweight="1pt"/>
            </w:pict>
          </mc:Fallback>
        </mc:AlternateContent>
      </w:r>
      <w:r w:rsidR="008E21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D34FCC6" wp14:editId="3A83FB5F">
                <wp:simplePos x="0" y="0"/>
                <wp:positionH relativeFrom="margin">
                  <wp:align>left</wp:align>
                </wp:positionH>
                <wp:positionV relativeFrom="paragraph">
                  <wp:posOffset>344805</wp:posOffset>
                </wp:positionV>
                <wp:extent cx="3032760" cy="594360"/>
                <wp:effectExtent l="0" t="0" r="15240" b="15240"/>
                <wp:wrapSquare wrapText="bothSides"/>
                <wp:docPr id="429641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5943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1AF68" w14:textId="589502CF" w:rsidR="008E213B" w:rsidRPr="00E17A2B" w:rsidRDefault="008E213B" w:rsidP="008E213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E17A2B">
                              <w:rPr>
                                <w:b/>
                                <w:bCs/>
                                <w:u w:val="single"/>
                              </w:rPr>
                              <w:t xml:space="preserve">Spring Term – </w:t>
                            </w:r>
                            <w:r w:rsidR="00766A0A">
                              <w:rPr>
                                <w:b/>
                                <w:bCs/>
                                <w:u w:val="single"/>
                              </w:rPr>
                              <w:t>54 Days</w:t>
                            </w:r>
                          </w:p>
                          <w:p w14:paraId="112318A7" w14:textId="0465E4B4" w:rsidR="008E213B" w:rsidRDefault="008E213B" w:rsidP="008E213B">
                            <w:r>
                              <w:t xml:space="preserve">Monday </w:t>
                            </w:r>
                            <w:r w:rsidR="003948C3">
                              <w:t>4</w:t>
                            </w:r>
                            <w:r>
                              <w:t xml:space="preserve">th January – </w:t>
                            </w:r>
                            <w:r w:rsidR="003948C3">
                              <w:t>Thursday</w:t>
                            </w:r>
                            <w:r>
                              <w:t xml:space="preserve"> 2</w:t>
                            </w:r>
                            <w:r w:rsidR="003948C3">
                              <w:t>5</w:t>
                            </w:r>
                            <w:r w:rsidR="003948C3" w:rsidRPr="003948C3">
                              <w:rPr>
                                <w:vertAlign w:val="superscript"/>
                              </w:rPr>
                              <w:t>th</w:t>
                            </w:r>
                            <w:r w:rsidR="003948C3">
                              <w:t xml:space="preserve"> </w:t>
                            </w:r>
                            <w:r>
                              <w:t xml:space="preserve">March </w:t>
                            </w:r>
                          </w:p>
                          <w:p w14:paraId="57BF9A91" w14:textId="6637838D" w:rsidR="008E213B" w:rsidRPr="008E213B" w:rsidRDefault="008E213B" w:rsidP="008E213B">
                            <w:r>
                              <w:t xml:space="preserve">Half Term – </w:t>
                            </w:r>
                            <w:r w:rsidR="003948C3">
                              <w:t>15</w:t>
                            </w:r>
                            <w:r w:rsidRPr="008E213B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February – </w:t>
                            </w:r>
                            <w:r w:rsidR="003948C3">
                              <w:t>19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February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4FCC6" id="_x0000_s1028" type="#_x0000_t202" style="position:absolute;margin-left:0;margin-top:27.15pt;width:238.8pt;height:46.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" fillcolor="#b0e2eb [1942]">
                <v:textbox>
                  <w:txbxContent>
                    <w:p w14:paraId="5431AF68" w14:textId="589502CF" w:rsidR="008E213B" w:rsidRPr="00E17A2B" w:rsidRDefault="008E213B" w:rsidP="008E213B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E17A2B">
                        <w:rPr>
                          <w:b/>
                          <w:bCs/>
                          <w:u w:val="single"/>
                        </w:rPr>
                        <w:t xml:space="preserve">Spring Term – </w:t>
                      </w:r>
                      <w:r w:rsidR="00766A0A">
                        <w:rPr>
                          <w:b/>
                          <w:bCs/>
                          <w:u w:val="single"/>
                        </w:rPr>
                        <w:t>54 Days</w:t>
                      </w:r>
                    </w:p>
                    <w:p w14:paraId="112318A7" w14:textId="0465E4B4" w:rsidR="008E213B" w:rsidRDefault="008E213B" w:rsidP="008E213B">
                      <w:r>
                        <w:t xml:space="preserve">Monday </w:t>
                      </w:r>
                      <w:r w:rsidR="003948C3">
                        <w:t>4</w:t>
                      </w:r>
                      <w:r>
                        <w:t xml:space="preserve">th January – </w:t>
                      </w:r>
                      <w:r w:rsidR="003948C3">
                        <w:t>Thursday</w:t>
                      </w:r>
                      <w:r>
                        <w:t xml:space="preserve"> 2</w:t>
                      </w:r>
                      <w:r w:rsidR="003948C3">
                        <w:t>5</w:t>
                      </w:r>
                      <w:r w:rsidR="003948C3" w:rsidRPr="003948C3">
                        <w:rPr>
                          <w:vertAlign w:val="superscript"/>
                        </w:rPr>
                        <w:t>th</w:t>
                      </w:r>
                      <w:r w:rsidR="003948C3">
                        <w:t xml:space="preserve"> </w:t>
                      </w:r>
                      <w:r>
                        <w:t xml:space="preserve">March </w:t>
                      </w:r>
                    </w:p>
                    <w:p w14:paraId="57BF9A91" w14:textId="6637838D" w:rsidR="008E213B" w:rsidRPr="008E213B" w:rsidRDefault="008E213B" w:rsidP="008E213B">
                      <w:r>
                        <w:t xml:space="preserve">Half Term – </w:t>
                      </w:r>
                      <w:r w:rsidR="003948C3">
                        <w:t>15</w:t>
                      </w:r>
                      <w:r w:rsidRPr="008E213B">
                        <w:rPr>
                          <w:vertAlign w:val="superscript"/>
                        </w:rPr>
                        <w:t>th</w:t>
                      </w:r>
                      <w:r>
                        <w:t xml:space="preserve"> February – </w:t>
                      </w:r>
                      <w:r w:rsidR="003948C3">
                        <w:t>19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February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4885">
        <w:t xml:space="preserve">                       </w:t>
      </w:r>
      <w:r w:rsidR="00024E5A" w:rsidRPr="00024E5A">
        <w:t xml:space="preserve"> </w:t>
      </w:r>
      <w:r w:rsidR="00707585">
        <w:tab/>
      </w:r>
    </w:p>
    <w:p w14:paraId="6F3BC3A1" w14:textId="7C702365" w:rsidR="00CF28F9" w:rsidRPr="00CF28F9" w:rsidRDefault="00E17A2B" w:rsidP="00CF28F9">
      <w:pPr>
        <w:pStyle w:val="Heading1"/>
      </w:pP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58715" wp14:editId="0B55A253">
                <wp:simplePos x="0" y="0"/>
                <wp:positionH relativeFrom="column">
                  <wp:posOffset>4128135</wp:posOffset>
                </wp:positionH>
                <wp:positionV relativeFrom="paragraph">
                  <wp:posOffset>48260</wp:posOffset>
                </wp:positionV>
                <wp:extent cx="219075" cy="200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0C6AA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869E9" id="Rectangle 5" o:spid="_x0000_s1026" style="position:absolute;margin-left:325.05pt;margin-top:3.8pt;width:17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" fillcolor="#0c6aa4" strokecolor="#182734 [1604]" strokeweight="1pt"/>
            </w:pict>
          </mc:Fallback>
        </mc:AlternateContent>
      </w:r>
    </w:p>
    <w:p w14:paraId="07651E87" w14:textId="6D10D521" w:rsidR="005D15B9" w:rsidRPr="005D15B9" w:rsidRDefault="0091488B" w:rsidP="008E213B">
      <w:pPr>
        <w:tabs>
          <w:tab w:val="left" w:pos="126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F2B958" wp14:editId="16A54BE1">
                <wp:simplePos x="0" y="0"/>
                <wp:positionH relativeFrom="column">
                  <wp:posOffset>4116705</wp:posOffset>
                </wp:positionH>
                <wp:positionV relativeFrom="paragraph">
                  <wp:posOffset>764540</wp:posOffset>
                </wp:positionV>
                <wp:extent cx="245745" cy="192405"/>
                <wp:effectExtent l="0" t="0" r="20955" b="3619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92405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29FD5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15pt,60.2pt" to="343.5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" strokecolor="#e0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A2C23" wp14:editId="1BA2842D">
                <wp:simplePos x="0" y="0"/>
                <wp:positionH relativeFrom="column">
                  <wp:posOffset>4130040</wp:posOffset>
                </wp:positionH>
                <wp:positionV relativeFrom="paragraph">
                  <wp:posOffset>771525</wp:posOffset>
                </wp:positionV>
                <wp:extent cx="230505" cy="184785"/>
                <wp:effectExtent l="0" t="0" r="36195" b="2476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" cy="184785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0541B" id="Straight Connector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2pt,60.75pt" to="343.35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" strokecolor="#e0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AB0363" wp14:editId="49EA5064">
                <wp:simplePos x="0" y="0"/>
                <wp:positionH relativeFrom="column">
                  <wp:posOffset>4118610</wp:posOffset>
                </wp:positionH>
                <wp:positionV relativeFrom="paragraph">
                  <wp:posOffset>770255</wp:posOffset>
                </wp:positionV>
                <wp:extent cx="238125" cy="2000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C60B2" id="Rectangle 3" o:spid="_x0000_s1026" style="position:absolute;margin-left:324.3pt;margin-top:60.65pt;width:18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" fillcolor="white [3212]" strokecolor="#182734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C7854" wp14:editId="2C488955">
                <wp:simplePos x="0" y="0"/>
                <wp:positionH relativeFrom="column">
                  <wp:posOffset>4120515</wp:posOffset>
                </wp:positionH>
                <wp:positionV relativeFrom="paragraph">
                  <wp:posOffset>436880</wp:posOffset>
                </wp:positionV>
                <wp:extent cx="219075" cy="2000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55AB7" id="Rectangle 7" o:spid="_x0000_s1026" style="position:absolute;margin-left:324.45pt;margin-top:34.4pt;width:17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" fillcolor="#ffc000" strokecolor="#182734 [160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4F1B7" wp14:editId="1D61D3D7">
                <wp:simplePos x="0" y="0"/>
                <wp:positionH relativeFrom="column">
                  <wp:posOffset>4131945</wp:posOffset>
                </wp:positionH>
                <wp:positionV relativeFrom="paragraph">
                  <wp:posOffset>118110</wp:posOffset>
                </wp:positionV>
                <wp:extent cx="209550" cy="200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8FB13" id="Rectangle 6" o:spid="_x0000_s1026" style="position:absolute;margin-left:325.35pt;margin-top:9.3pt;width:16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" fillcolor="black [3213]" strokecolor="#182734 [1604]" strokeweight="1pt"/>
            </w:pict>
          </mc:Fallback>
        </mc:AlternateContent>
      </w:r>
      <w:r w:rsidR="008E21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DCF2AD1" wp14:editId="3A4199EE">
                <wp:simplePos x="0" y="0"/>
                <wp:positionH relativeFrom="margin">
                  <wp:align>left</wp:align>
                </wp:positionH>
                <wp:positionV relativeFrom="paragraph">
                  <wp:posOffset>338455</wp:posOffset>
                </wp:positionV>
                <wp:extent cx="3032760" cy="784860"/>
                <wp:effectExtent l="0" t="0" r="15240" b="15240"/>
                <wp:wrapSquare wrapText="bothSides"/>
                <wp:docPr id="1170388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7848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33307" w14:textId="4645F399" w:rsidR="008E213B" w:rsidRPr="00E17A2B" w:rsidRDefault="008E213B" w:rsidP="008E213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E17A2B">
                              <w:rPr>
                                <w:b/>
                                <w:bCs/>
                                <w:u w:val="single"/>
                              </w:rPr>
                              <w:t xml:space="preserve">Summer Term – </w:t>
                            </w:r>
                            <w:r w:rsidR="00B05C37">
                              <w:rPr>
                                <w:b/>
                                <w:bCs/>
                                <w:u w:val="single"/>
                              </w:rPr>
                              <w:t>67 Days</w:t>
                            </w:r>
                          </w:p>
                          <w:p w14:paraId="5AC93D20" w14:textId="12BFE92E" w:rsidR="008E213B" w:rsidRDefault="008E213B" w:rsidP="008E213B">
                            <w:r>
                              <w:t>Monday 1</w:t>
                            </w:r>
                            <w:r w:rsidR="008B5A8B">
                              <w:t>2</w:t>
                            </w:r>
                            <w:r w:rsidR="00E17A2B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</w:t>
                            </w:r>
                            <w:r w:rsidR="00E17A2B">
                              <w:t>April</w:t>
                            </w:r>
                            <w:r>
                              <w:t xml:space="preserve"> – </w:t>
                            </w:r>
                            <w:r w:rsidR="008B5A8B">
                              <w:t>Wednesday</w:t>
                            </w:r>
                            <w:r>
                              <w:t xml:space="preserve"> </w:t>
                            </w:r>
                            <w:r w:rsidR="00E17A2B">
                              <w:t>2</w:t>
                            </w:r>
                            <w:r w:rsidR="008B5A8B">
                              <w:t>1</w:t>
                            </w:r>
                            <w:r w:rsidR="008B5A8B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</w:t>
                            </w:r>
                            <w:r w:rsidR="00E17A2B">
                              <w:t>July</w:t>
                            </w:r>
                          </w:p>
                          <w:p w14:paraId="70B8673B" w14:textId="35593862" w:rsidR="008E213B" w:rsidRPr="0015677C" w:rsidRDefault="008E213B" w:rsidP="008E213B">
                            <w:r>
                              <w:t xml:space="preserve">Half Term – </w:t>
                            </w:r>
                            <w:r w:rsidR="004E7845">
                              <w:t>31</w:t>
                            </w:r>
                            <w:r w:rsidR="004E7845" w:rsidRPr="004E7845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</w:t>
                            </w:r>
                            <w:r w:rsidR="00E17A2B">
                              <w:t>May</w:t>
                            </w:r>
                            <w:r>
                              <w:t xml:space="preserve"> – </w:t>
                            </w:r>
                            <w:r w:rsidR="004E7845">
                              <w:t>4</w:t>
                            </w:r>
                            <w:r w:rsidRPr="008E213B">
                              <w:rPr>
                                <w:vertAlign w:val="superscript"/>
                              </w:rPr>
                              <w:t>t</w:t>
                            </w:r>
                            <w:r w:rsidR="00E17A2B">
                              <w:rPr>
                                <w:vertAlign w:val="superscript"/>
                              </w:rPr>
                              <w:t>h</w:t>
                            </w:r>
                            <w:r>
                              <w:t xml:space="preserve"> </w:t>
                            </w:r>
                            <w:r w:rsidR="004E7845">
                              <w:t>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F2AD1" id="_x0000_s1029" type="#_x0000_t202" style="position:absolute;left:0;text-align:left;margin-left:0;margin-top:26.65pt;width:238.8pt;height:61.8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" fillcolor="#d3f592 [1304]">
                <v:textbox>
                  <w:txbxContent>
                    <w:p w14:paraId="09033307" w14:textId="4645F399" w:rsidR="008E213B" w:rsidRPr="00E17A2B" w:rsidRDefault="008E213B" w:rsidP="008E213B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E17A2B">
                        <w:rPr>
                          <w:b/>
                          <w:bCs/>
                          <w:u w:val="single"/>
                        </w:rPr>
                        <w:t xml:space="preserve">Summer Term – </w:t>
                      </w:r>
                      <w:r w:rsidR="00B05C37">
                        <w:rPr>
                          <w:b/>
                          <w:bCs/>
                          <w:u w:val="single"/>
                        </w:rPr>
                        <w:t>67 Days</w:t>
                      </w:r>
                    </w:p>
                    <w:p w14:paraId="5AC93D20" w14:textId="12BFE92E" w:rsidR="008E213B" w:rsidRDefault="008E213B" w:rsidP="008E213B">
                      <w:r>
                        <w:t>Monday 1</w:t>
                      </w:r>
                      <w:r w:rsidR="008B5A8B">
                        <w:t>2</w:t>
                      </w:r>
                      <w:r w:rsidR="00E17A2B">
                        <w:rPr>
                          <w:vertAlign w:val="superscript"/>
                        </w:rPr>
                        <w:t>th</w:t>
                      </w:r>
                      <w:r>
                        <w:t xml:space="preserve"> </w:t>
                      </w:r>
                      <w:r w:rsidR="00E17A2B">
                        <w:t>April</w:t>
                      </w:r>
                      <w:r>
                        <w:t xml:space="preserve"> – </w:t>
                      </w:r>
                      <w:r w:rsidR="008B5A8B">
                        <w:t>Wednesday</w:t>
                      </w:r>
                      <w:r>
                        <w:t xml:space="preserve"> </w:t>
                      </w:r>
                      <w:r w:rsidR="00E17A2B">
                        <w:t>2</w:t>
                      </w:r>
                      <w:r w:rsidR="008B5A8B">
                        <w:t>1</w:t>
                      </w:r>
                      <w:r w:rsidR="008B5A8B">
                        <w:rPr>
                          <w:vertAlign w:val="superscript"/>
                        </w:rPr>
                        <w:t>st</w:t>
                      </w:r>
                      <w:r>
                        <w:t xml:space="preserve"> </w:t>
                      </w:r>
                      <w:r w:rsidR="00E17A2B">
                        <w:t>July</w:t>
                      </w:r>
                    </w:p>
                    <w:p w14:paraId="70B8673B" w14:textId="35593862" w:rsidR="008E213B" w:rsidRPr="0015677C" w:rsidRDefault="008E213B" w:rsidP="008E213B">
                      <w:r>
                        <w:t xml:space="preserve">Half Term – </w:t>
                      </w:r>
                      <w:r w:rsidR="004E7845">
                        <w:t>31</w:t>
                      </w:r>
                      <w:r w:rsidR="004E7845" w:rsidRPr="004E7845">
                        <w:rPr>
                          <w:vertAlign w:val="superscript"/>
                        </w:rPr>
                        <w:t>st</w:t>
                      </w:r>
                      <w:r>
                        <w:t xml:space="preserve"> </w:t>
                      </w:r>
                      <w:r w:rsidR="00E17A2B">
                        <w:t>May</w:t>
                      </w:r>
                      <w:r>
                        <w:t xml:space="preserve"> – </w:t>
                      </w:r>
                      <w:r w:rsidR="004E7845">
                        <w:t>4</w:t>
                      </w:r>
                      <w:r w:rsidRPr="008E213B">
                        <w:rPr>
                          <w:vertAlign w:val="superscript"/>
                        </w:rPr>
                        <w:t>t</w:t>
                      </w:r>
                      <w:r w:rsidR="00E17A2B">
                        <w:rPr>
                          <w:vertAlign w:val="superscript"/>
                        </w:rPr>
                        <w:t>h</w:t>
                      </w:r>
                      <w:r>
                        <w:t xml:space="preserve"> </w:t>
                      </w:r>
                      <w:r w:rsidR="004E7845">
                        <w:t>June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D15B9" w:rsidRPr="005D15B9">
      <w:pgSz w:w="12240" w:h="15840"/>
      <w:pgMar w:top="64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1A04" w14:textId="77777777" w:rsidR="00CF20E6" w:rsidRDefault="00CF20E6" w:rsidP="00337E14">
      <w:pPr>
        <w:spacing w:after="0"/>
      </w:pPr>
      <w:r>
        <w:separator/>
      </w:r>
    </w:p>
  </w:endnote>
  <w:endnote w:type="continuationSeparator" w:id="0">
    <w:p w14:paraId="7E2ED30E" w14:textId="77777777" w:rsidR="00CF20E6" w:rsidRDefault="00CF20E6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B817" w14:textId="77777777" w:rsidR="00CF20E6" w:rsidRDefault="00CF20E6" w:rsidP="00337E14">
      <w:pPr>
        <w:spacing w:after="0"/>
      </w:pPr>
      <w:r>
        <w:separator/>
      </w:r>
    </w:p>
  </w:footnote>
  <w:footnote w:type="continuationSeparator" w:id="0">
    <w:p w14:paraId="26C1A953" w14:textId="77777777" w:rsidR="00CF20E6" w:rsidRDefault="00CF20E6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AA9"/>
    <w:rsid w:val="000102C2"/>
    <w:rsid w:val="00024E5A"/>
    <w:rsid w:val="00031C9B"/>
    <w:rsid w:val="0005278E"/>
    <w:rsid w:val="00061279"/>
    <w:rsid w:val="000625CB"/>
    <w:rsid w:val="00087821"/>
    <w:rsid w:val="000A6191"/>
    <w:rsid w:val="000D6EFE"/>
    <w:rsid w:val="0015677C"/>
    <w:rsid w:val="00157451"/>
    <w:rsid w:val="00177845"/>
    <w:rsid w:val="001906AF"/>
    <w:rsid w:val="00191999"/>
    <w:rsid w:val="001B7AF0"/>
    <w:rsid w:val="001E5FC9"/>
    <w:rsid w:val="001F32A0"/>
    <w:rsid w:val="00223B9D"/>
    <w:rsid w:val="00223D4D"/>
    <w:rsid w:val="002542FD"/>
    <w:rsid w:val="00261FBD"/>
    <w:rsid w:val="00264E04"/>
    <w:rsid w:val="00271926"/>
    <w:rsid w:val="00271AA9"/>
    <w:rsid w:val="002B2D3B"/>
    <w:rsid w:val="002B7971"/>
    <w:rsid w:val="002D00C9"/>
    <w:rsid w:val="002D7528"/>
    <w:rsid w:val="002F2D30"/>
    <w:rsid w:val="0030150A"/>
    <w:rsid w:val="00337E14"/>
    <w:rsid w:val="00344617"/>
    <w:rsid w:val="00350EDB"/>
    <w:rsid w:val="003522B7"/>
    <w:rsid w:val="0035326D"/>
    <w:rsid w:val="0036428C"/>
    <w:rsid w:val="00366921"/>
    <w:rsid w:val="003948C3"/>
    <w:rsid w:val="003C149E"/>
    <w:rsid w:val="003C14C4"/>
    <w:rsid w:val="003C78F3"/>
    <w:rsid w:val="0044315E"/>
    <w:rsid w:val="00453950"/>
    <w:rsid w:val="004A6647"/>
    <w:rsid w:val="004A6C50"/>
    <w:rsid w:val="004B430E"/>
    <w:rsid w:val="004E7845"/>
    <w:rsid w:val="004F683C"/>
    <w:rsid w:val="00501BB0"/>
    <w:rsid w:val="00505C7C"/>
    <w:rsid w:val="005416FC"/>
    <w:rsid w:val="005526B0"/>
    <w:rsid w:val="0058421F"/>
    <w:rsid w:val="00595CD2"/>
    <w:rsid w:val="005D15B9"/>
    <w:rsid w:val="005D7F39"/>
    <w:rsid w:val="005E1ED1"/>
    <w:rsid w:val="00622951"/>
    <w:rsid w:val="006258AA"/>
    <w:rsid w:val="006E7372"/>
    <w:rsid w:val="006F1D3C"/>
    <w:rsid w:val="00707585"/>
    <w:rsid w:val="007336FD"/>
    <w:rsid w:val="007476DE"/>
    <w:rsid w:val="00753B73"/>
    <w:rsid w:val="00766A0A"/>
    <w:rsid w:val="007F75C5"/>
    <w:rsid w:val="008004FF"/>
    <w:rsid w:val="00871B3B"/>
    <w:rsid w:val="008B5A8B"/>
    <w:rsid w:val="008C438A"/>
    <w:rsid w:val="008D68CC"/>
    <w:rsid w:val="008E213B"/>
    <w:rsid w:val="008F734C"/>
    <w:rsid w:val="00902C1B"/>
    <w:rsid w:val="00903499"/>
    <w:rsid w:val="009035EA"/>
    <w:rsid w:val="0091488B"/>
    <w:rsid w:val="009341B8"/>
    <w:rsid w:val="00940866"/>
    <w:rsid w:val="00962BC4"/>
    <w:rsid w:val="009876E5"/>
    <w:rsid w:val="00996198"/>
    <w:rsid w:val="009C3BC2"/>
    <w:rsid w:val="009D11A4"/>
    <w:rsid w:val="009F5C77"/>
    <w:rsid w:val="009F65F2"/>
    <w:rsid w:val="009F7196"/>
    <w:rsid w:val="00A00A08"/>
    <w:rsid w:val="00A15338"/>
    <w:rsid w:val="00A252E9"/>
    <w:rsid w:val="00A31225"/>
    <w:rsid w:val="00A40A9A"/>
    <w:rsid w:val="00A45B44"/>
    <w:rsid w:val="00A651DD"/>
    <w:rsid w:val="00A70674"/>
    <w:rsid w:val="00A73FD9"/>
    <w:rsid w:val="00A875D8"/>
    <w:rsid w:val="00AB5DD9"/>
    <w:rsid w:val="00AC7A4A"/>
    <w:rsid w:val="00B03FCB"/>
    <w:rsid w:val="00B05C37"/>
    <w:rsid w:val="00B25F45"/>
    <w:rsid w:val="00B338D5"/>
    <w:rsid w:val="00B4101F"/>
    <w:rsid w:val="00B87BA8"/>
    <w:rsid w:val="00BA337B"/>
    <w:rsid w:val="00BA4E57"/>
    <w:rsid w:val="00BD18A6"/>
    <w:rsid w:val="00BD4C1E"/>
    <w:rsid w:val="00BE4D20"/>
    <w:rsid w:val="00C606FF"/>
    <w:rsid w:val="00C74996"/>
    <w:rsid w:val="00C9065D"/>
    <w:rsid w:val="00CF20E6"/>
    <w:rsid w:val="00CF28F9"/>
    <w:rsid w:val="00D0746F"/>
    <w:rsid w:val="00D329E1"/>
    <w:rsid w:val="00D35DA8"/>
    <w:rsid w:val="00D740DE"/>
    <w:rsid w:val="00D821DE"/>
    <w:rsid w:val="00D944C7"/>
    <w:rsid w:val="00DB5F01"/>
    <w:rsid w:val="00DC109A"/>
    <w:rsid w:val="00DD1B87"/>
    <w:rsid w:val="00DD2F22"/>
    <w:rsid w:val="00E118A4"/>
    <w:rsid w:val="00E17A2B"/>
    <w:rsid w:val="00E37F07"/>
    <w:rsid w:val="00E44548"/>
    <w:rsid w:val="00E44EB6"/>
    <w:rsid w:val="00E75668"/>
    <w:rsid w:val="00EC16F9"/>
    <w:rsid w:val="00F44885"/>
    <w:rsid w:val="00FB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4B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unhideWhenUsed/>
    <w:qFormat/>
    <w:rsid w:val="008E2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00D2E-5F34-4D0C-87F8-4F74DF4D98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5D01060B-FE52-4359-97FB-973AC8DB9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4F388-BD17-4B4E-9A1C-25D4D6ECE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0</TotalTime>
  <Pages>1</Pages>
  <Words>610</Words>
  <Characters>1050</Characters>
  <Application>Microsoft Office Word</Application>
  <DocSecurity>0</DocSecurity>
  <Lines>1050</Lines>
  <Paragraphs>829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2024-01-05T09:39:00Z</dcterms:created>
  <dcterms:modified xsi:type="dcterms:W3CDTF">2026-07-06T08:39:00Z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